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  <w:bookmarkStart w:id="0" w:name="_GoBack"/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9B3E97" w:rsidRPr="007A2260" w:rsidRDefault="009B3E97" w:rsidP="00C55635">
      <w:pPr>
        <w:ind w:firstLine="0"/>
        <w:rPr>
          <w:rFonts w:eastAsia="Calibri" w:cstheme="minorHAnsi"/>
          <w:kern w:val="0"/>
          <w:lang w:eastAsia="en-US"/>
        </w:rPr>
      </w:pPr>
    </w:p>
    <w:p w:rsidR="002831FB" w:rsidRPr="007A2260" w:rsidRDefault="005F2ED5" w:rsidP="002831FB">
      <w:pPr>
        <w:pStyle w:val="Title2"/>
        <w:rPr>
          <w:rFonts w:cstheme="minorHAnsi"/>
        </w:rPr>
      </w:pPr>
      <w:r w:rsidRPr="007A2260">
        <w:rPr>
          <w:rFonts w:cstheme="minorHAnsi"/>
        </w:rPr>
        <w:t xml:space="preserve">Greene’s Jewelry </w:t>
      </w:r>
      <w:r w:rsidR="00246B1B" w:rsidRPr="007A2260">
        <w:rPr>
          <w:rFonts w:cstheme="minorHAnsi"/>
        </w:rPr>
        <w:t>C</w:t>
      </w:r>
      <w:r w:rsidR="00246B1B">
        <w:rPr>
          <w:rFonts w:cstheme="minorHAnsi"/>
        </w:rPr>
        <w:t>orporation</w:t>
      </w:r>
      <w:r w:rsidR="00246B1B" w:rsidRPr="007A2260">
        <w:rPr>
          <w:rFonts w:cstheme="minorHAnsi"/>
        </w:rPr>
        <w:t>’s</w:t>
      </w:r>
      <w:r w:rsidR="00C75437" w:rsidRPr="007A2260">
        <w:rPr>
          <w:rFonts w:cstheme="minorHAnsi"/>
        </w:rPr>
        <w:t xml:space="preserve"> case </w:t>
      </w:r>
      <w:r w:rsidRPr="007A2260">
        <w:rPr>
          <w:rFonts w:cstheme="minorHAnsi"/>
        </w:rPr>
        <w:t>against Jennifer Lawson for</w:t>
      </w:r>
      <w:r w:rsidR="008E237A" w:rsidRPr="007A2260">
        <w:rPr>
          <w:rFonts w:cstheme="minorHAnsi"/>
        </w:rPr>
        <w:t xml:space="preserve"> </w:t>
      </w:r>
      <w:r w:rsidR="005D1176">
        <w:rPr>
          <w:rFonts w:cstheme="minorHAnsi"/>
        </w:rPr>
        <w:t>the</w:t>
      </w:r>
      <w:r w:rsidR="005D1176" w:rsidRPr="007A2260">
        <w:rPr>
          <w:rFonts w:cstheme="minorHAnsi"/>
        </w:rPr>
        <w:t xml:space="preserve"> Violation</w:t>
      </w:r>
      <w:r w:rsidR="008E237A" w:rsidRPr="007A2260">
        <w:rPr>
          <w:rFonts w:cstheme="minorHAnsi"/>
        </w:rPr>
        <w:t xml:space="preserve"> and breach of </w:t>
      </w:r>
      <w:r w:rsidR="00246B1B">
        <w:rPr>
          <w:rFonts w:cstheme="minorHAnsi"/>
        </w:rPr>
        <w:t>Confidential</w:t>
      </w:r>
      <w:r w:rsidR="005D1176">
        <w:rPr>
          <w:rFonts w:cstheme="minorHAnsi"/>
        </w:rPr>
        <w:t xml:space="preserve"> Contract and </w:t>
      </w:r>
      <w:r w:rsidR="008E237A" w:rsidRPr="007A2260">
        <w:rPr>
          <w:rFonts w:cstheme="minorHAnsi"/>
        </w:rPr>
        <w:t xml:space="preserve"> A</w:t>
      </w:r>
      <w:r w:rsidR="005D1176">
        <w:rPr>
          <w:rFonts w:cstheme="minorHAnsi"/>
        </w:rPr>
        <w:t xml:space="preserve">greement </w:t>
      </w:r>
      <w:r w:rsidR="00C75437" w:rsidRPr="007A2260">
        <w:rPr>
          <w:rFonts w:cstheme="minorHAnsi"/>
        </w:rPr>
        <w:t xml:space="preserve"> &amp; </w:t>
      </w:r>
      <w:r w:rsidR="008E237A" w:rsidRPr="007A2260">
        <w:rPr>
          <w:rFonts w:cstheme="minorHAnsi"/>
        </w:rPr>
        <w:t>Je</w:t>
      </w:r>
      <w:r w:rsidRPr="007A2260">
        <w:rPr>
          <w:rFonts w:cstheme="minorHAnsi"/>
        </w:rPr>
        <w:t>nnifer’s countersuit against Greene’s C</w:t>
      </w:r>
      <w:r w:rsidR="005D1176">
        <w:rPr>
          <w:rFonts w:cstheme="minorHAnsi"/>
        </w:rPr>
        <w:t>orporation</w:t>
      </w:r>
      <w:r w:rsidRPr="007A2260">
        <w:rPr>
          <w:rFonts w:cstheme="minorHAnsi"/>
        </w:rPr>
        <w:t xml:space="preserve"> for </w:t>
      </w:r>
      <w:r w:rsidR="005D1176">
        <w:rPr>
          <w:rFonts w:cstheme="minorHAnsi"/>
        </w:rPr>
        <w:t xml:space="preserve">Wrongful </w:t>
      </w:r>
      <w:r w:rsidR="004C2B3B">
        <w:rPr>
          <w:rFonts w:cstheme="minorHAnsi"/>
        </w:rPr>
        <w:t>Employment</w:t>
      </w:r>
      <w:r w:rsidRPr="007A2260">
        <w:rPr>
          <w:rFonts w:cstheme="minorHAnsi"/>
        </w:rPr>
        <w:t xml:space="preserve"> Termination</w:t>
      </w:r>
    </w:p>
    <w:p w:rsidR="00B823AA" w:rsidRPr="007A2260" w:rsidRDefault="005F2ED5" w:rsidP="002831FB">
      <w:pPr>
        <w:pStyle w:val="Title2"/>
        <w:rPr>
          <w:rFonts w:cstheme="minorHAnsi"/>
        </w:rPr>
      </w:pPr>
      <w:r w:rsidRPr="007A2260">
        <w:rPr>
          <w:rFonts w:cstheme="minorHAnsi"/>
        </w:rPr>
        <w:t>Name</w:t>
      </w:r>
    </w:p>
    <w:p w:rsidR="00E81978" w:rsidRPr="007A2260" w:rsidRDefault="005F2ED5" w:rsidP="002831FB">
      <w:pPr>
        <w:pStyle w:val="Title2"/>
        <w:rPr>
          <w:rFonts w:cstheme="minorHAnsi"/>
        </w:rPr>
      </w:pPr>
      <w:r w:rsidRPr="007A2260">
        <w:rPr>
          <w:rFonts w:cstheme="minorHAnsi"/>
        </w:rPr>
        <w:t xml:space="preserve">Institutional </w:t>
      </w:r>
      <w:r w:rsidRPr="007A2260">
        <w:rPr>
          <w:rFonts w:cstheme="minorHAnsi"/>
        </w:rPr>
        <w:t>Affiliation</w:t>
      </w:r>
    </w:p>
    <w:p w:rsidR="006265B8" w:rsidRPr="007A2260" w:rsidRDefault="005F2ED5" w:rsidP="002831FB">
      <w:pPr>
        <w:pStyle w:val="Title2"/>
        <w:rPr>
          <w:rFonts w:cstheme="minorHAnsi"/>
        </w:rPr>
      </w:pPr>
      <w:r w:rsidRPr="007A2260">
        <w:rPr>
          <w:rFonts w:cstheme="minorHAnsi"/>
        </w:rPr>
        <w:t>Course</w:t>
      </w:r>
    </w:p>
    <w:p w:rsidR="006265B8" w:rsidRPr="007A2260" w:rsidRDefault="005F2ED5" w:rsidP="002831FB">
      <w:pPr>
        <w:pStyle w:val="Title2"/>
        <w:rPr>
          <w:rFonts w:cstheme="minorHAnsi"/>
        </w:rPr>
      </w:pPr>
      <w:r w:rsidRPr="007A2260">
        <w:rPr>
          <w:rFonts w:cstheme="minorHAnsi"/>
        </w:rPr>
        <w:t>Date</w:t>
      </w: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9B3E97" w:rsidRPr="007A2260" w:rsidRDefault="005F2ED5" w:rsidP="00C55635">
      <w:pPr>
        <w:jc w:val="center"/>
        <w:rPr>
          <w:rFonts w:cstheme="minorHAnsi"/>
          <w:b/>
        </w:rPr>
      </w:pPr>
      <w:r w:rsidRPr="007A2260">
        <w:rPr>
          <w:rFonts w:cstheme="minorHAnsi"/>
          <w:b/>
        </w:rPr>
        <w:lastRenderedPageBreak/>
        <w:t xml:space="preserve">Memo Introduction </w:t>
      </w:r>
    </w:p>
    <w:p w:rsidR="00466F1D" w:rsidRPr="007A2260" w:rsidRDefault="005F2ED5" w:rsidP="00C55635">
      <w:pPr>
        <w:rPr>
          <w:rFonts w:cstheme="minorHAnsi"/>
        </w:rPr>
      </w:pPr>
      <w:r w:rsidRPr="007A2260">
        <w:rPr>
          <w:rFonts w:cstheme="minorHAnsi"/>
        </w:rPr>
        <w:t xml:space="preserve">As a member of the legal department at Greene’s Jewelry </w:t>
      </w:r>
      <w:r w:rsidR="00913E5F" w:rsidRPr="007A2260">
        <w:rPr>
          <w:rFonts w:cstheme="minorHAnsi"/>
        </w:rPr>
        <w:t>firm,</w:t>
      </w:r>
      <w:r w:rsidR="00251F57" w:rsidRPr="007A2260">
        <w:rPr>
          <w:rFonts w:cstheme="minorHAnsi"/>
        </w:rPr>
        <w:t xml:space="preserve"> it is our responsibility and duty to represent </w:t>
      </w:r>
      <w:r w:rsidR="006E5FE8" w:rsidRPr="007A2260">
        <w:rPr>
          <w:rFonts w:cstheme="minorHAnsi"/>
        </w:rPr>
        <w:t xml:space="preserve">our company </w:t>
      </w:r>
      <w:r w:rsidR="00302A69" w:rsidRPr="007A2260">
        <w:rPr>
          <w:rFonts w:cstheme="minorHAnsi"/>
        </w:rPr>
        <w:t xml:space="preserve">in any litigation involving the </w:t>
      </w:r>
      <w:r w:rsidR="00F21D87" w:rsidRPr="007A2260">
        <w:rPr>
          <w:rFonts w:cstheme="minorHAnsi"/>
        </w:rPr>
        <w:t>organization. The</w:t>
      </w:r>
      <w:r w:rsidR="00B31A6A" w:rsidRPr="007A2260">
        <w:rPr>
          <w:rFonts w:cstheme="minorHAnsi"/>
        </w:rPr>
        <w:t xml:space="preserve"> company filed a case </w:t>
      </w:r>
      <w:r w:rsidR="00913E5F" w:rsidRPr="007A2260">
        <w:rPr>
          <w:rFonts w:cstheme="minorHAnsi"/>
        </w:rPr>
        <w:t>against Lawson J</w:t>
      </w:r>
      <w:r w:rsidR="008922C9" w:rsidRPr="007A2260">
        <w:rPr>
          <w:rFonts w:cstheme="minorHAnsi"/>
        </w:rPr>
        <w:t>ennifer, who is the firm's</w:t>
      </w:r>
      <w:r w:rsidR="00B31A6A" w:rsidRPr="007A2260">
        <w:rPr>
          <w:rFonts w:cstheme="minorHAnsi"/>
        </w:rPr>
        <w:t xml:space="preserve"> former </w:t>
      </w:r>
      <w:r w:rsidR="006E5FE8" w:rsidRPr="007A2260">
        <w:rPr>
          <w:rFonts w:cstheme="minorHAnsi"/>
        </w:rPr>
        <w:t xml:space="preserve">junior </w:t>
      </w:r>
      <w:r w:rsidR="00F21D87" w:rsidRPr="007A2260">
        <w:rPr>
          <w:rFonts w:cstheme="minorHAnsi"/>
        </w:rPr>
        <w:t>executive</w:t>
      </w:r>
      <w:r w:rsidR="00B31A6A" w:rsidRPr="007A2260">
        <w:rPr>
          <w:rFonts w:cstheme="minorHAnsi"/>
        </w:rPr>
        <w:t xml:space="preserve"> secretary </w:t>
      </w:r>
      <w:r w:rsidR="008922C9" w:rsidRPr="007A2260">
        <w:rPr>
          <w:rFonts w:cstheme="minorHAnsi"/>
        </w:rPr>
        <w:t>for</w:t>
      </w:r>
      <w:r w:rsidR="0013721E">
        <w:rPr>
          <w:rFonts w:cstheme="minorHAnsi"/>
        </w:rPr>
        <w:t xml:space="preserve"> development and research department</w:t>
      </w:r>
      <w:r w:rsidR="008922C9" w:rsidRPr="007A2260">
        <w:rPr>
          <w:rFonts w:cstheme="minorHAnsi"/>
        </w:rPr>
        <w:t xml:space="preserve"> </w:t>
      </w:r>
      <w:r w:rsidR="001A39FB" w:rsidRPr="007A2260">
        <w:rPr>
          <w:rFonts w:cstheme="minorHAnsi"/>
        </w:rPr>
        <w:t xml:space="preserve">for the </w:t>
      </w:r>
      <w:r w:rsidR="002911DE" w:rsidRPr="007A2260">
        <w:rPr>
          <w:rFonts w:cstheme="minorHAnsi"/>
        </w:rPr>
        <w:t xml:space="preserve">breach </w:t>
      </w:r>
      <w:r w:rsidR="00CE1CCB" w:rsidRPr="007A2260">
        <w:rPr>
          <w:rFonts w:cstheme="minorHAnsi"/>
        </w:rPr>
        <w:t xml:space="preserve">of a confidential </w:t>
      </w:r>
      <w:r w:rsidR="001C7A8E" w:rsidRPr="007A2260">
        <w:rPr>
          <w:rFonts w:cstheme="minorHAnsi"/>
        </w:rPr>
        <w:t>contract. As</w:t>
      </w:r>
      <w:r w:rsidR="002911DE" w:rsidRPr="007A2260">
        <w:rPr>
          <w:rFonts w:cstheme="minorHAnsi"/>
        </w:rPr>
        <w:t xml:space="preserve"> the organization’s executive secretary Jennifer </w:t>
      </w:r>
      <w:r w:rsidR="001C7A8E" w:rsidRPr="007A2260">
        <w:rPr>
          <w:rFonts w:cstheme="minorHAnsi"/>
        </w:rPr>
        <w:t xml:space="preserve">signed the secret </w:t>
      </w:r>
      <w:r w:rsidR="00772270" w:rsidRPr="007A2260">
        <w:rPr>
          <w:rFonts w:cstheme="minorHAnsi"/>
        </w:rPr>
        <w:t>agreement and</w:t>
      </w:r>
      <w:r w:rsidR="001C7A8E" w:rsidRPr="007A2260">
        <w:rPr>
          <w:rFonts w:cstheme="minorHAnsi"/>
        </w:rPr>
        <w:t xml:space="preserve"> agreed not to disclose </w:t>
      </w:r>
      <w:r w:rsidR="00F8464A" w:rsidRPr="007A2260">
        <w:rPr>
          <w:rFonts w:cstheme="minorHAnsi"/>
        </w:rPr>
        <w:t>details co</w:t>
      </w:r>
      <w:r w:rsidR="00CE1CCB" w:rsidRPr="007A2260">
        <w:rPr>
          <w:rFonts w:cstheme="minorHAnsi"/>
        </w:rPr>
        <w:t>ncerning the methods and procedures</w:t>
      </w:r>
      <w:r w:rsidR="00F8464A" w:rsidRPr="007A2260">
        <w:rPr>
          <w:rFonts w:cstheme="minorHAnsi"/>
        </w:rPr>
        <w:t xml:space="preserve"> used to produce Greene’s </w:t>
      </w:r>
      <w:r w:rsidR="001A39FB" w:rsidRPr="007A2260">
        <w:rPr>
          <w:rFonts w:cstheme="minorHAnsi"/>
        </w:rPr>
        <w:t xml:space="preserve">Jewelry </w:t>
      </w:r>
      <w:r w:rsidR="00AB6262" w:rsidRPr="007A2260">
        <w:rPr>
          <w:rFonts w:cstheme="minorHAnsi"/>
        </w:rPr>
        <w:t>Company’s Ever-Gold materials. As the firm’s</w:t>
      </w:r>
      <w:r w:rsidR="005C7A94" w:rsidRPr="007A2260">
        <w:rPr>
          <w:rFonts w:cstheme="minorHAnsi"/>
        </w:rPr>
        <w:t xml:space="preserve"> litigants</w:t>
      </w:r>
      <w:r w:rsidR="00824A15" w:rsidRPr="007A2260">
        <w:rPr>
          <w:rFonts w:cstheme="minorHAnsi"/>
        </w:rPr>
        <w:t xml:space="preserve"> we firmly </w:t>
      </w:r>
      <w:r w:rsidR="005C7A94" w:rsidRPr="007A2260">
        <w:rPr>
          <w:rFonts w:cstheme="minorHAnsi"/>
        </w:rPr>
        <w:t>believe</w:t>
      </w:r>
      <w:r w:rsidR="001D2E4C" w:rsidRPr="007A2260">
        <w:rPr>
          <w:rFonts w:cstheme="minorHAnsi"/>
        </w:rPr>
        <w:t xml:space="preserve"> that our company</w:t>
      </w:r>
      <w:r w:rsidR="005C7A94" w:rsidRPr="007A2260">
        <w:rPr>
          <w:rFonts w:cstheme="minorHAnsi"/>
        </w:rPr>
        <w:t xml:space="preserve"> </w:t>
      </w:r>
      <w:r w:rsidR="00824A15" w:rsidRPr="007A2260">
        <w:rPr>
          <w:rFonts w:cstheme="minorHAnsi"/>
        </w:rPr>
        <w:t>h</w:t>
      </w:r>
      <w:r w:rsidR="005C7A94" w:rsidRPr="007A2260">
        <w:rPr>
          <w:rFonts w:cstheme="minorHAnsi"/>
        </w:rPr>
        <w:t>a</w:t>
      </w:r>
      <w:r w:rsidR="00824A15" w:rsidRPr="007A2260">
        <w:rPr>
          <w:rFonts w:cstheme="minorHAnsi"/>
        </w:rPr>
        <w:t>s</w:t>
      </w:r>
      <w:r w:rsidR="008759C5" w:rsidRPr="007A2260">
        <w:rPr>
          <w:rFonts w:cstheme="minorHAnsi"/>
        </w:rPr>
        <w:t xml:space="preserve"> a robust</w:t>
      </w:r>
      <w:r w:rsidR="005C7A94" w:rsidRPr="007A2260">
        <w:rPr>
          <w:rFonts w:cstheme="minorHAnsi"/>
        </w:rPr>
        <w:t xml:space="preserve"> case against its former executive secretary, Jennifer Lawson </w:t>
      </w:r>
      <w:r w:rsidR="00886E36" w:rsidRPr="007A2260">
        <w:rPr>
          <w:rFonts w:cstheme="minorHAnsi"/>
        </w:rPr>
        <w:t>because the firm can present the evidence indicating that Jennifer</w:t>
      </w:r>
      <w:r w:rsidR="00B33164" w:rsidRPr="007A2260">
        <w:rPr>
          <w:rFonts w:cstheme="minorHAnsi"/>
        </w:rPr>
        <w:t xml:space="preserve"> violated a</w:t>
      </w:r>
      <w:r w:rsidR="00376911" w:rsidRPr="007A2260">
        <w:rPr>
          <w:rFonts w:cstheme="minorHAnsi"/>
        </w:rPr>
        <w:t xml:space="preserve"> non-disclosure agreement between her and </w:t>
      </w:r>
      <w:r w:rsidR="000367CF" w:rsidRPr="007A2260">
        <w:rPr>
          <w:rFonts w:cstheme="minorHAnsi"/>
        </w:rPr>
        <w:t xml:space="preserve">our </w:t>
      </w:r>
      <w:r w:rsidR="00B33164" w:rsidRPr="007A2260">
        <w:rPr>
          <w:rFonts w:cstheme="minorHAnsi"/>
        </w:rPr>
        <w:t>company</w:t>
      </w:r>
      <w:r w:rsidR="000D3EF3" w:rsidRPr="007A2260">
        <w:rPr>
          <w:rFonts w:cstheme="minorHAnsi"/>
        </w:rPr>
        <w:t xml:space="preserve">, as well as </w:t>
      </w:r>
      <w:r w:rsidR="00B33164" w:rsidRPr="007A2260">
        <w:rPr>
          <w:rFonts w:cstheme="minorHAnsi"/>
        </w:rPr>
        <w:t xml:space="preserve">she,  shared the </w:t>
      </w:r>
      <w:r w:rsidR="00722297" w:rsidRPr="007A2260">
        <w:rPr>
          <w:rFonts w:cstheme="minorHAnsi"/>
        </w:rPr>
        <w:t xml:space="preserve">confidential details </w:t>
      </w:r>
      <w:r w:rsidR="00531606" w:rsidRPr="007A2260">
        <w:rPr>
          <w:rFonts w:cstheme="minorHAnsi"/>
        </w:rPr>
        <w:t xml:space="preserve">involving the production of Ever-Gold materials with Howell </w:t>
      </w:r>
      <w:r w:rsidR="00B84D29" w:rsidRPr="007A2260">
        <w:rPr>
          <w:rFonts w:cstheme="minorHAnsi"/>
        </w:rPr>
        <w:t>Limited Company</w:t>
      </w:r>
      <w:r w:rsidR="006A06CD" w:rsidRPr="007A2260">
        <w:rPr>
          <w:rFonts w:cstheme="minorHAnsi"/>
        </w:rPr>
        <w:t xml:space="preserve"> in exchange for employment in Howell. </w:t>
      </w:r>
    </w:p>
    <w:p w:rsidR="006A06CD" w:rsidRPr="007A2260" w:rsidRDefault="005F2ED5" w:rsidP="00C55635">
      <w:pPr>
        <w:rPr>
          <w:rFonts w:cstheme="minorHAnsi"/>
        </w:rPr>
      </w:pPr>
      <w:r w:rsidRPr="007A2260">
        <w:rPr>
          <w:rFonts w:cstheme="minorHAnsi"/>
        </w:rPr>
        <w:t xml:space="preserve">Regarding the case highlighted above, Lawson Jennifer is also filing the countersuit against </w:t>
      </w:r>
      <w:r w:rsidR="00875E3B">
        <w:rPr>
          <w:rFonts w:cstheme="minorHAnsi"/>
        </w:rPr>
        <w:t>our company for wrongful</w:t>
      </w:r>
      <w:r w:rsidR="00631ADC" w:rsidRPr="007A2260">
        <w:rPr>
          <w:rFonts w:cstheme="minorHAnsi"/>
        </w:rPr>
        <w:t xml:space="preserve"> termination of </w:t>
      </w:r>
      <w:r w:rsidR="00875E3B">
        <w:rPr>
          <w:rFonts w:cstheme="minorHAnsi"/>
        </w:rPr>
        <w:t>Jennifer</w:t>
      </w:r>
      <w:r w:rsidR="00631ADC" w:rsidRPr="007A2260">
        <w:rPr>
          <w:rFonts w:cstheme="minorHAnsi"/>
        </w:rPr>
        <w:t xml:space="preserve">’s employment </w:t>
      </w:r>
      <w:r w:rsidR="00C3403E" w:rsidRPr="007A2260">
        <w:rPr>
          <w:rFonts w:cstheme="minorHAnsi"/>
        </w:rPr>
        <w:t>since she firmly believes that the company sacked</w:t>
      </w:r>
      <w:r w:rsidR="00631ADC" w:rsidRPr="007A2260">
        <w:rPr>
          <w:rFonts w:cstheme="minorHAnsi"/>
        </w:rPr>
        <w:t xml:space="preserve"> her</w:t>
      </w:r>
      <w:r w:rsidR="00C3403E" w:rsidRPr="007A2260">
        <w:rPr>
          <w:rFonts w:cstheme="minorHAnsi"/>
        </w:rPr>
        <w:t xml:space="preserve"> due to the announcement of her </w:t>
      </w:r>
      <w:r w:rsidR="00BD1CE5" w:rsidRPr="007A2260">
        <w:rPr>
          <w:rFonts w:cstheme="minorHAnsi"/>
        </w:rPr>
        <w:t xml:space="preserve">pregnancy. However, as lawyers we believe that the company has </w:t>
      </w:r>
      <w:r w:rsidR="007E0DAA" w:rsidRPr="007A2260">
        <w:rPr>
          <w:rFonts w:cstheme="minorHAnsi"/>
        </w:rPr>
        <w:t xml:space="preserve">a solid defense in this suit since </w:t>
      </w:r>
      <w:r w:rsidR="00320643" w:rsidRPr="007A2260">
        <w:rPr>
          <w:rFonts w:cstheme="minorHAnsi"/>
        </w:rPr>
        <w:t>it has justified as well as legitimate reasons why they remov</w:t>
      </w:r>
      <w:r w:rsidR="00662E9F" w:rsidRPr="007A2260">
        <w:rPr>
          <w:rFonts w:cstheme="minorHAnsi"/>
        </w:rPr>
        <w:t>ed the junior executive secretary position</w:t>
      </w:r>
      <w:r w:rsidR="00320643" w:rsidRPr="007A2260">
        <w:rPr>
          <w:rFonts w:cstheme="minorHAnsi"/>
        </w:rPr>
        <w:t xml:space="preserve"> </w:t>
      </w:r>
      <w:r w:rsidR="00E5446D" w:rsidRPr="007A2260">
        <w:rPr>
          <w:rFonts w:cstheme="minorHAnsi"/>
        </w:rPr>
        <w:t xml:space="preserve">and the company’s reason did not violate Jennifer Lawson’s employment rights </w:t>
      </w:r>
      <w:r w:rsidR="00BB189D" w:rsidRPr="007A2260">
        <w:rPr>
          <w:rFonts w:cstheme="minorHAnsi"/>
        </w:rPr>
        <w:t xml:space="preserve">or any employment </w:t>
      </w:r>
      <w:r w:rsidR="00290AF6" w:rsidRPr="007A2260">
        <w:rPr>
          <w:rFonts w:cstheme="minorHAnsi"/>
        </w:rPr>
        <w:t xml:space="preserve">contract </w:t>
      </w:r>
      <w:r w:rsidR="00BB189D" w:rsidRPr="007A2260">
        <w:rPr>
          <w:rFonts w:cstheme="minorHAnsi"/>
        </w:rPr>
        <w:t xml:space="preserve">as well as business laws since the </w:t>
      </w:r>
      <w:r w:rsidR="00EF5068" w:rsidRPr="007A2260">
        <w:rPr>
          <w:rFonts w:cstheme="minorHAnsi"/>
        </w:rPr>
        <w:t xml:space="preserve">organization followed the due process during Jennifer’s </w:t>
      </w:r>
      <w:r w:rsidR="00E2004B" w:rsidRPr="007A2260">
        <w:rPr>
          <w:rFonts w:cstheme="minorHAnsi"/>
        </w:rPr>
        <w:t>layoff in</w:t>
      </w:r>
      <w:r w:rsidR="00EF5068" w:rsidRPr="007A2260">
        <w:rPr>
          <w:rFonts w:cstheme="minorHAnsi"/>
        </w:rPr>
        <w:t xml:space="preserve"> similar way </w:t>
      </w:r>
      <w:r w:rsidR="00E2004B" w:rsidRPr="007A2260">
        <w:rPr>
          <w:rFonts w:cstheme="minorHAnsi"/>
        </w:rPr>
        <w:t>the company used to eliminate other positions in the past.</w:t>
      </w:r>
    </w:p>
    <w:p w:rsidR="008745E7" w:rsidRPr="007A2260" w:rsidRDefault="005F2ED5" w:rsidP="00C55635">
      <w:pPr>
        <w:jc w:val="center"/>
        <w:rPr>
          <w:rFonts w:cstheme="minorHAnsi"/>
          <w:b/>
        </w:rPr>
      </w:pPr>
      <w:r w:rsidRPr="007A2260">
        <w:rPr>
          <w:rFonts w:cstheme="minorHAnsi"/>
          <w:b/>
        </w:rPr>
        <w:t xml:space="preserve">The Case of the Client </w:t>
      </w:r>
    </w:p>
    <w:p w:rsidR="008745E7" w:rsidRPr="007A2260" w:rsidRDefault="005F2ED5" w:rsidP="00290AF6">
      <w:pPr>
        <w:pStyle w:val="ListParagraph"/>
        <w:numPr>
          <w:ilvl w:val="0"/>
          <w:numId w:val="16"/>
        </w:numPr>
        <w:rPr>
          <w:rFonts w:cstheme="minorHAnsi"/>
          <w:b/>
        </w:rPr>
      </w:pPr>
      <w:r w:rsidRPr="007A2260">
        <w:rPr>
          <w:rFonts w:cstheme="minorHAnsi"/>
          <w:b/>
        </w:rPr>
        <w:t xml:space="preserve">Laws and Facts </w:t>
      </w:r>
    </w:p>
    <w:p w:rsidR="004E6FEC" w:rsidRPr="007A2260" w:rsidRDefault="005F2ED5" w:rsidP="00C55635">
      <w:pPr>
        <w:ind w:firstLine="0"/>
        <w:rPr>
          <w:rFonts w:cstheme="minorHAnsi"/>
          <w:i/>
        </w:rPr>
      </w:pPr>
      <w:r w:rsidRPr="007A2260">
        <w:rPr>
          <w:rFonts w:cstheme="minorHAnsi"/>
          <w:i/>
        </w:rPr>
        <w:t>W</w:t>
      </w:r>
      <w:r w:rsidR="00FC073F" w:rsidRPr="007A2260">
        <w:rPr>
          <w:rFonts w:cstheme="minorHAnsi"/>
          <w:i/>
        </w:rPr>
        <w:t xml:space="preserve">rongful </w:t>
      </w:r>
      <w:r w:rsidRPr="007A2260">
        <w:rPr>
          <w:rFonts w:cstheme="minorHAnsi"/>
          <w:i/>
        </w:rPr>
        <w:t xml:space="preserve">employment termination </w:t>
      </w:r>
    </w:p>
    <w:p w:rsidR="00E318D8" w:rsidRPr="007A2260" w:rsidRDefault="005F2ED5" w:rsidP="00C55635">
      <w:pPr>
        <w:ind w:left="284"/>
        <w:rPr>
          <w:rFonts w:cstheme="minorHAnsi"/>
        </w:rPr>
      </w:pPr>
      <w:r w:rsidRPr="007A2260">
        <w:rPr>
          <w:rFonts w:cstheme="minorHAnsi"/>
        </w:rPr>
        <w:lastRenderedPageBreak/>
        <w:t xml:space="preserve">Ms. Lawson filed </w:t>
      </w:r>
      <w:r w:rsidR="0070544E" w:rsidRPr="007A2260">
        <w:rPr>
          <w:rFonts w:cstheme="minorHAnsi"/>
        </w:rPr>
        <w:t>a countersuit against our company for</w:t>
      </w:r>
      <w:r w:rsidR="00261D44" w:rsidRPr="007A2260">
        <w:rPr>
          <w:rFonts w:cstheme="minorHAnsi"/>
        </w:rPr>
        <w:t xml:space="preserve"> wrongful </w:t>
      </w:r>
      <w:r w:rsidR="00D96335" w:rsidRPr="007A2260">
        <w:rPr>
          <w:rFonts w:cstheme="minorHAnsi"/>
        </w:rPr>
        <w:t xml:space="preserve">employment </w:t>
      </w:r>
      <w:r w:rsidR="007C1FF0" w:rsidRPr="007A2260">
        <w:rPr>
          <w:rFonts w:cstheme="minorHAnsi"/>
        </w:rPr>
        <w:t>termination</w:t>
      </w:r>
      <w:r w:rsidR="00D96335" w:rsidRPr="007A2260">
        <w:rPr>
          <w:rFonts w:cstheme="minorHAnsi"/>
        </w:rPr>
        <w:t xml:space="preserve">, </w:t>
      </w:r>
      <w:r w:rsidR="00261D44" w:rsidRPr="007A2260">
        <w:rPr>
          <w:rFonts w:cstheme="minorHAnsi"/>
        </w:rPr>
        <w:t xml:space="preserve">indicating that the </w:t>
      </w:r>
      <w:r w:rsidR="00180CCD" w:rsidRPr="007A2260">
        <w:rPr>
          <w:rFonts w:cstheme="minorHAnsi"/>
        </w:rPr>
        <w:t>organization's</w:t>
      </w:r>
      <w:r w:rsidR="00261D44" w:rsidRPr="007A2260">
        <w:rPr>
          <w:rFonts w:cstheme="minorHAnsi"/>
        </w:rPr>
        <w:t xml:space="preserve"> decision</w:t>
      </w:r>
      <w:r w:rsidR="000E6D59" w:rsidRPr="007A2260">
        <w:rPr>
          <w:rFonts w:cstheme="minorHAnsi"/>
        </w:rPr>
        <w:t xml:space="preserve"> was discriminative </w:t>
      </w:r>
      <w:r w:rsidR="00180CCD">
        <w:rPr>
          <w:rFonts w:cstheme="minorHAnsi"/>
        </w:rPr>
        <w:t>under the</w:t>
      </w:r>
      <w:r w:rsidR="006B54BD" w:rsidRPr="007A2260">
        <w:rPr>
          <w:rFonts w:cstheme="minorHAnsi"/>
        </w:rPr>
        <w:t xml:space="preserve"> Pregnancy D</w:t>
      </w:r>
      <w:r w:rsidR="00CA68A6" w:rsidRPr="007A2260">
        <w:rPr>
          <w:rFonts w:cstheme="minorHAnsi"/>
        </w:rPr>
        <w:t>iscrimination</w:t>
      </w:r>
      <w:r w:rsidR="006B54BD" w:rsidRPr="007A2260">
        <w:rPr>
          <w:rFonts w:cstheme="minorHAnsi"/>
        </w:rPr>
        <w:t xml:space="preserve"> Act </w:t>
      </w:r>
      <w:r w:rsidR="000E6D59" w:rsidRPr="007A2260">
        <w:rPr>
          <w:rFonts w:cstheme="minorHAnsi"/>
        </w:rPr>
        <w:t xml:space="preserve">as well as </w:t>
      </w:r>
      <w:r w:rsidR="00C42330" w:rsidRPr="007A2260">
        <w:rPr>
          <w:rFonts w:cstheme="minorHAnsi"/>
        </w:rPr>
        <w:t xml:space="preserve">Title </w:t>
      </w:r>
      <w:r w:rsidR="00C42330">
        <w:rPr>
          <w:rFonts w:cstheme="minorHAnsi"/>
        </w:rPr>
        <w:t>Seven</w:t>
      </w:r>
      <w:r w:rsidR="00180CCD">
        <w:rPr>
          <w:rFonts w:cstheme="minorHAnsi"/>
        </w:rPr>
        <w:t xml:space="preserve"> </w:t>
      </w:r>
      <w:r w:rsidR="00C42330" w:rsidRPr="007A2260">
        <w:rPr>
          <w:rFonts w:cstheme="minorHAnsi"/>
        </w:rPr>
        <w:t>of</w:t>
      </w:r>
      <w:r w:rsidR="00A77D94">
        <w:rPr>
          <w:rFonts w:cstheme="minorHAnsi"/>
        </w:rPr>
        <w:t xml:space="preserve"> the</w:t>
      </w:r>
      <w:r w:rsidR="00C42330">
        <w:rPr>
          <w:rFonts w:cstheme="minorHAnsi"/>
        </w:rPr>
        <w:t xml:space="preserve"> </w:t>
      </w:r>
      <w:r w:rsidR="00C42330" w:rsidRPr="007A2260">
        <w:rPr>
          <w:rFonts w:cstheme="minorHAnsi"/>
        </w:rPr>
        <w:t>1964</w:t>
      </w:r>
      <w:r w:rsidR="0027315B" w:rsidRPr="007A2260">
        <w:rPr>
          <w:rFonts w:cstheme="minorHAnsi"/>
        </w:rPr>
        <w:t xml:space="preserve"> </w:t>
      </w:r>
      <w:r w:rsidR="00A77D94">
        <w:rPr>
          <w:rFonts w:cstheme="minorHAnsi"/>
        </w:rPr>
        <w:t xml:space="preserve">Social </w:t>
      </w:r>
      <w:r w:rsidR="000E6D59" w:rsidRPr="007A2260">
        <w:rPr>
          <w:rFonts w:cstheme="minorHAnsi"/>
        </w:rPr>
        <w:t>Rights Act</w:t>
      </w:r>
      <w:r w:rsidR="0027315B" w:rsidRPr="007A2260">
        <w:rPr>
          <w:rFonts w:cstheme="minorHAnsi"/>
        </w:rPr>
        <w:t>.</w:t>
      </w:r>
      <w:r w:rsidR="005316D5" w:rsidRPr="007A2260">
        <w:rPr>
          <w:rFonts w:cstheme="minorHAnsi"/>
        </w:rPr>
        <w:t xml:space="preserve"> </w:t>
      </w:r>
      <w:r w:rsidR="0027315B" w:rsidRPr="007A2260">
        <w:rPr>
          <w:rFonts w:cstheme="minorHAnsi"/>
        </w:rPr>
        <w:t>The</w:t>
      </w:r>
      <w:r w:rsidR="0037509F" w:rsidRPr="007A2260">
        <w:rPr>
          <w:rFonts w:cstheme="minorHAnsi"/>
        </w:rPr>
        <w:t xml:space="preserve"> Title </w:t>
      </w:r>
      <w:r w:rsidR="00180CCD">
        <w:rPr>
          <w:rFonts w:cstheme="minorHAnsi"/>
        </w:rPr>
        <w:t>Seven</w:t>
      </w:r>
      <w:r w:rsidR="00A77D94">
        <w:rPr>
          <w:rFonts w:cstheme="minorHAnsi"/>
        </w:rPr>
        <w:t xml:space="preserve"> of 1964 Social </w:t>
      </w:r>
      <w:r w:rsidR="0037509F" w:rsidRPr="007A2260">
        <w:rPr>
          <w:rFonts w:cstheme="minorHAnsi"/>
        </w:rPr>
        <w:t>Rights Act,</w:t>
      </w:r>
      <w:r w:rsidR="0027315B" w:rsidRPr="007A2260">
        <w:rPr>
          <w:rFonts w:cstheme="minorHAnsi"/>
        </w:rPr>
        <w:t xml:space="preserve"> </w:t>
      </w:r>
      <w:r w:rsidR="00C742A4" w:rsidRPr="007A2260">
        <w:rPr>
          <w:rFonts w:cstheme="minorHAnsi"/>
        </w:rPr>
        <w:t xml:space="preserve">the federal law forbids employers both in the private and public sector from </w:t>
      </w:r>
      <w:r w:rsidR="00EC0277" w:rsidRPr="007A2260">
        <w:rPr>
          <w:rFonts w:cstheme="minorHAnsi"/>
        </w:rPr>
        <w:t>discri</w:t>
      </w:r>
      <w:r w:rsidR="00C742A4" w:rsidRPr="007A2260">
        <w:rPr>
          <w:rFonts w:cstheme="minorHAnsi"/>
        </w:rPr>
        <w:t>m</w:t>
      </w:r>
      <w:r w:rsidR="00EC0277" w:rsidRPr="007A2260">
        <w:rPr>
          <w:rFonts w:cstheme="minorHAnsi"/>
        </w:rPr>
        <w:t>in</w:t>
      </w:r>
      <w:r w:rsidR="00C742A4" w:rsidRPr="007A2260">
        <w:rPr>
          <w:rFonts w:cstheme="minorHAnsi"/>
        </w:rPr>
        <w:t>ating agai</w:t>
      </w:r>
      <w:r w:rsidR="00CF7FAD">
        <w:rPr>
          <w:rFonts w:cstheme="minorHAnsi"/>
        </w:rPr>
        <w:t>nst their workers according to the workers’</w:t>
      </w:r>
      <w:r w:rsidR="00C742A4" w:rsidRPr="007A2260">
        <w:rPr>
          <w:rFonts w:cstheme="minorHAnsi"/>
        </w:rPr>
        <w:t xml:space="preserve"> </w:t>
      </w:r>
      <w:r w:rsidR="00C52AD8">
        <w:rPr>
          <w:rFonts w:cstheme="minorHAnsi"/>
        </w:rPr>
        <w:t>nationality, race, sex, color</w:t>
      </w:r>
      <w:r w:rsidR="00D55527">
        <w:rPr>
          <w:rFonts w:cstheme="minorHAnsi"/>
        </w:rPr>
        <w:t xml:space="preserve">, and </w:t>
      </w:r>
      <w:r w:rsidR="005316D5" w:rsidRPr="007A2260">
        <w:rPr>
          <w:rFonts w:cstheme="minorHAnsi"/>
        </w:rPr>
        <w:t>religion</w:t>
      </w:r>
      <w:sdt>
        <w:sdtPr>
          <w:rPr>
            <w:rFonts w:cstheme="minorHAnsi"/>
          </w:rPr>
          <w:id w:val="-610743102"/>
          <w:citation/>
        </w:sdtPr>
        <w:sdtEndPr/>
        <w:sdtContent>
          <w:r w:rsidR="00A3520C" w:rsidRPr="007A2260">
            <w:rPr>
              <w:rFonts w:cstheme="minorHAnsi"/>
            </w:rPr>
            <w:fldChar w:fldCharType="begin"/>
          </w:r>
          <w:r w:rsidR="00A3520C" w:rsidRPr="007A2260">
            <w:rPr>
              <w:rFonts w:cstheme="minorHAnsi"/>
              <w:lang w:val="en-GB"/>
            </w:rPr>
            <w:instrText xml:space="preserve"> CITATION Leo68 \l 2057 </w:instrText>
          </w:r>
          <w:r w:rsidR="00A3520C" w:rsidRPr="007A2260">
            <w:rPr>
              <w:rFonts w:cstheme="minorHAnsi"/>
            </w:rPr>
            <w:fldChar w:fldCharType="separate"/>
          </w:r>
          <w:r w:rsidR="00A3520C" w:rsidRPr="007A2260">
            <w:rPr>
              <w:rFonts w:cstheme="minorHAnsi"/>
              <w:noProof/>
              <w:lang w:val="en-GB"/>
            </w:rPr>
            <w:t xml:space="preserve"> (Leo, 1968)</w:t>
          </w:r>
          <w:r w:rsidR="00A3520C" w:rsidRPr="007A2260">
            <w:rPr>
              <w:rFonts w:cstheme="minorHAnsi"/>
            </w:rPr>
            <w:fldChar w:fldCharType="end"/>
          </w:r>
        </w:sdtContent>
      </w:sdt>
      <w:r w:rsidR="005316D5" w:rsidRPr="007A2260">
        <w:rPr>
          <w:rFonts w:cstheme="minorHAnsi"/>
        </w:rPr>
        <w:t>.</w:t>
      </w:r>
      <w:r w:rsidR="004474C2" w:rsidRPr="007A2260">
        <w:rPr>
          <w:rFonts w:cstheme="minorHAnsi"/>
        </w:rPr>
        <w:t xml:space="preserve"> </w:t>
      </w:r>
      <w:r w:rsidR="009F0360" w:rsidRPr="007A2260">
        <w:rPr>
          <w:rFonts w:cstheme="minorHAnsi"/>
        </w:rPr>
        <w:t>Therefore, Jennifer is suing</w:t>
      </w:r>
      <w:r w:rsidR="00884CE2" w:rsidRPr="007A2260">
        <w:rPr>
          <w:rFonts w:cstheme="minorHAnsi"/>
        </w:rPr>
        <w:t xml:space="preserve"> our company since she believes that</w:t>
      </w:r>
      <w:r w:rsidR="009F0360" w:rsidRPr="007A2260">
        <w:rPr>
          <w:rFonts w:cstheme="minorHAnsi"/>
        </w:rPr>
        <w:t xml:space="preserve"> the layoff decision </w:t>
      </w:r>
      <w:r w:rsidR="004474C2" w:rsidRPr="007A2260">
        <w:rPr>
          <w:rFonts w:cstheme="minorHAnsi"/>
        </w:rPr>
        <w:t xml:space="preserve">was </w:t>
      </w:r>
      <w:r w:rsidR="009F0360" w:rsidRPr="007A2260">
        <w:rPr>
          <w:rFonts w:cstheme="minorHAnsi"/>
        </w:rPr>
        <w:t>discriminative and was based on her</w:t>
      </w:r>
      <w:r w:rsidR="00295F4E" w:rsidRPr="007A2260">
        <w:rPr>
          <w:rFonts w:cstheme="minorHAnsi"/>
        </w:rPr>
        <w:t xml:space="preserve"> pregnancy </w:t>
      </w:r>
      <w:r w:rsidR="009F0360" w:rsidRPr="007A2260">
        <w:rPr>
          <w:rFonts w:cstheme="minorHAnsi"/>
        </w:rPr>
        <w:t>condition</w:t>
      </w:r>
      <w:r w:rsidR="00295F4E" w:rsidRPr="007A2260">
        <w:rPr>
          <w:rFonts w:cstheme="minorHAnsi"/>
        </w:rPr>
        <w:t xml:space="preserve"> as well as the risks associated </w:t>
      </w:r>
      <w:r w:rsidR="006A4D16" w:rsidRPr="007A2260">
        <w:rPr>
          <w:rFonts w:cstheme="minorHAnsi"/>
        </w:rPr>
        <w:t>with the situation</w:t>
      </w:r>
      <w:r w:rsidR="008041E6" w:rsidRPr="007A2260">
        <w:rPr>
          <w:rFonts w:cstheme="minorHAnsi"/>
        </w:rPr>
        <w:t>. However, Jennifer disclosed</w:t>
      </w:r>
      <w:r w:rsidR="00F15F3D" w:rsidRPr="007A2260">
        <w:rPr>
          <w:rFonts w:cstheme="minorHAnsi"/>
        </w:rPr>
        <w:t xml:space="preserve"> to</w:t>
      </w:r>
      <w:r w:rsidR="006A4D16" w:rsidRPr="007A2260">
        <w:rPr>
          <w:rFonts w:cstheme="minorHAnsi"/>
        </w:rPr>
        <w:t xml:space="preserve"> the director of </w:t>
      </w:r>
      <w:r w:rsidR="00BD7413" w:rsidRPr="007A2260">
        <w:rPr>
          <w:rFonts w:cstheme="minorHAnsi"/>
        </w:rPr>
        <w:t>HR department</w:t>
      </w:r>
      <w:r w:rsidR="006A4D16" w:rsidRPr="007A2260">
        <w:rPr>
          <w:rFonts w:cstheme="minorHAnsi"/>
        </w:rPr>
        <w:t xml:space="preserve"> </w:t>
      </w:r>
      <w:r w:rsidR="00F15F3D" w:rsidRPr="007A2260">
        <w:rPr>
          <w:rFonts w:cstheme="minorHAnsi"/>
        </w:rPr>
        <w:t xml:space="preserve">Lisa </w:t>
      </w:r>
      <w:r w:rsidR="008041E6" w:rsidRPr="007A2260">
        <w:rPr>
          <w:rFonts w:cstheme="minorHAnsi"/>
        </w:rPr>
        <w:t>Peele that</w:t>
      </w:r>
      <w:r w:rsidR="00BD7413" w:rsidRPr="007A2260">
        <w:rPr>
          <w:rFonts w:cstheme="minorHAnsi"/>
        </w:rPr>
        <w:t xml:space="preserve"> she is more likely to</w:t>
      </w:r>
      <w:r w:rsidR="008041E6" w:rsidRPr="007A2260">
        <w:rPr>
          <w:rFonts w:cstheme="minorHAnsi"/>
        </w:rPr>
        <w:t xml:space="preserve"> take more days off</w:t>
      </w:r>
      <w:r w:rsidR="002D2644" w:rsidRPr="007A2260">
        <w:rPr>
          <w:rFonts w:cstheme="minorHAnsi"/>
        </w:rPr>
        <w:t xml:space="preserve"> due </w:t>
      </w:r>
      <w:r w:rsidR="008041E6" w:rsidRPr="007A2260">
        <w:rPr>
          <w:rFonts w:cstheme="minorHAnsi"/>
        </w:rPr>
        <w:t xml:space="preserve">to </w:t>
      </w:r>
      <w:r w:rsidR="00B51E1B" w:rsidRPr="007A2260">
        <w:rPr>
          <w:rFonts w:cstheme="minorHAnsi"/>
        </w:rPr>
        <w:t>various complications that she</w:t>
      </w:r>
      <w:r w:rsidR="002D2644" w:rsidRPr="007A2260">
        <w:rPr>
          <w:rFonts w:cstheme="minorHAnsi"/>
        </w:rPr>
        <w:t xml:space="preserve"> might</w:t>
      </w:r>
      <w:r w:rsidR="00B51E1B" w:rsidRPr="007A2260">
        <w:rPr>
          <w:rFonts w:cstheme="minorHAnsi"/>
        </w:rPr>
        <w:t xml:space="preserve"> experience during her</w:t>
      </w:r>
      <w:r w:rsidR="002D2644" w:rsidRPr="007A2260">
        <w:rPr>
          <w:rFonts w:cstheme="minorHAnsi"/>
        </w:rPr>
        <w:t xml:space="preserve"> pregnancy</w:t>
      </w:r>
      <w:r w:rsidR="00B51E1B" w:rsidRPr="007A2260">
        <w:rPr>
          <w:rFonts w:cstheme="minorHAnsi"/>
        </w:rPr>
        <w:t xml:space="preserve"> period</w:t>
      </w:r>
      <w:r w:rsidR="003273E5" w:rsidRPr="007A2260">
        <w:rPr>
          <w:rFonts w:cstheme="minorHAnsi"/>
        </w:rPr>
        <w:t>.</w:t>
      </w:r>
    </w:p>
    <w:p w:rsidR="00E318D8" w:rsidRPr="007A2260" w:rsidRDefault="008E5BFD" w:rsidP="00C55635">
      <w:pPr>
        <w:ind w:left="284"/>
        <w:rPr>
          <w:rFonts w:cstheme="minorHAnsi"/>
        </w:rPr>
      </w:pPr>
      <w:r w:rsidRPr="007A2260">
        <w:rPr>
          <w:rFonts w:cstheme="minorHAnsi"/>
        </w:rPr>
        <w:t>Similarly, under Title VII of</w:t>
      </w:r>
      <w:r w:rsidR="00957F25" w:rsidRPr="007A2260">
        <w:rPr>
          <w:rFonts w:cstheme="minorHAnsi"/>
        </w:rPr>
        <w:t xml:space="preserve"> the Pregnancy Discrimination </w:t>
      </w:r>
      <w:r w:rsidR="00D67A80" w:rsidRPr="007A2260">
        <w:rPr>
          <w:rFonts w:cstheme="minorHAnsi"/>
        </w:rPr>
        <w:t>Act,</w:t>
      </w:r>
      <w:r w:rsidR="00987410" w:rsidRPr="007A2260">
        <w:rPr>
          <w:rFonts w:cstheme="minorHAnsi"/>
        </w:rPr>
        <w:t xml:space="preserve"> discrimination </w:t>
      </w:r>
      <w:r w:rsidRPr="007A2260">
        <w:rPr>
          <w:rFonts w:cstheme="minorHAnsi"/>
        </w:rPr>
        <w:t xml:space="preserve">against pregnant </w:t>
      </w:r>
      <w:r w:rsidR="00E06066" w:rsidRPr="007A2260">
        <w:rPr>
          <w:rFonts w:cstheme="minorHAnsi"/>
        </w:rPr>
        <w:t>employees</w:t>
      </w:r>
      <w:r w:rsidR="00987410" w:rsidRPr="007A2260">
        <w:rPr>
          <w:rFonts w:cstheme="minorHAnsi"/>
        </w:rPr>
        <w:t xml:space="preserve"> or</w:t>
      </w:r>
      <w:r w:rsidR="00E06066" w:rsidRPr="007A2260">
        <w:rPr>
          <w:rFonts w:cstheme="minorHAnsi"/>
        </w:rPr>
        <w:t xml:space="preserve"> those with</w:t>
      </w:r>
      <w:r w:rsidR="00987410" w:rsidRPr="007A2260">
        <w:rPr>
          <w:rFonts w:cstheme="minorHAnsi"/>
        </w:rPr>
        <w:t xml:space="preserve"> any other medical conditions often constitutes wrongful or unlawful</w:t>
      </w:r>
      <w:r w:rsidR="00D67A80" w:rsidRPr="007A2260">
        <w:rPr>
          <w:rFonts w:cstheme="minorHAnsi"/>
        </w:rPr>
        <w:t xml:space="preserve"> discrimination on sex</w:t>
      </w:r>
      <w:r w:rsidR="00987410" w:rsidRPr="007A2260">
        <w:rPr>
          <w:rFonts w:cstheme="minorHAnsi"/>
        </w:rPr>
        <w:t xml:space="preserve"> </w:t>
      </w:r>
      <w:r w:rsidR="0056340D" w:rsidRPr="007A2260">
        <w:rPr>
          <w:rFonts w:cstheme="minorHAnsi"/>
        </w:rPr>
        <w:t>under Title VII</w:t>
      </w:r>
      <w:sdt>
        <w:sdtPr>
          <w:rPr>
            <w:rFonts w:cstheme="minorHAnsi"/>
          </w:rPr>
          <w:id w:val="-866678872"/>
          <w:citation/>
        </w:sdtPr>
        <w:sdtEndPr/>
        <w:sdtContent>
          <w:r w:rsidR="00536BEB" w:rsidRPr="007A2260">
            <w:rPr>
              <w:rFonts w:cstheme="minorHAnsi"/>
            </w:rPr>
            <w:fldChar w:fldCharType="begin"/>
          </w:r>
          <w:r w:rsidR="00536BEB" w:rsidRPr="007A2260">
            <w:rPr>
              <w:rFonts w:cstheme="minorHAnsi"/>
              <w:lang w:val="en-GB"/>
            </w:rPr>
            <w:instrText xml:space="preserve"> CITATION Rap15 \l 2057 </w:instrText>
          </w:r>
          <w:r w:rsidR="00536BEB" w:rsidRPr="007A2260">
            <w:rPr>
              <w:rFonts w:cstheme="minorHAnsi"/>
            </w:rPr>
            <w:fldChar w:fldCharType="separate"/>
          </w:r>
          <w:r w:rsidR="00536BEB" w:rsidRPr="007A2260">
            <w:rPr>
              <w:rFonts w:cstheme="minorHAnsi"/>
              <w:noProof/>
              <w:lang w:val="en-GB"/>
            </w:rPr>
            <w:t xml:space="preserve"> (Rapp &amp; Bernard, 2015)</w:t>
          </w:r>
          <w:r w:rsidR="00536BEB" w:rsidRPr="007A2260">
            <w:rPr>
              <w:rFonts w:cstheme="minorHAnsi"/>
            </w:rPr>
            <w:fldChar w:fldCharType="end"/>
          </w:r>
        </w:sdtContent>
      </w:sdt>
      <w:r w:rsidR="0056340D" w:rsidRPr="007A2260">
        <w:rPr>
          <w:rFonts w:cstheme="minorHAnsi"/>
        </w:rPr>
        <w:t>.</w:t>
      </w:r>
      <w:r w:rsidR="00C32B0F" w:rsidRPr="007A2260">
        <w:rPr>
          <w:rFonts w:cstheme="minorHAnsi"/>
        </w:rPr>
        <w:t xml:space="preserve"> </w:t>
      </w:r>
      <w:r w:rsidR="0056340D" w:rsidRPr="007A2260">
        <w:rPr>
          <w:rFonts w:cstheme="minorHAnsi"/>
        </w:rPr>
        <w:t xml:space="preserve">Further, the Act states that women </w:t>
      </w:r>
      <w:r w:rsidR="00594B03" w:rsidRPr="007A2260">
        <w:rPr>
          <w:rFonts w:cstheme="minorHAnsi"/>
        </w:rPr>
        <w:t>worker</w:t>
      </w:r>
      <w:r w:rsidR="006C3AA4" w:rsidRPr="007A2260">
        <w:rPr>
          <w:rFonts w:cstheme="minorHAnsi"/>
        </w:rPr>
        <w:t>s</w:t>
      </w:r>
      <w:r w:rsidR="00594B03" w:rsidRPr="007A2260">
        <w:rPr>
          <w:rFonts w:cstheme="minorHAnsi"/>
        </w:rPr>
        <w:t xml:space="preserve"> affected by pregnancy conditions should be treated like other workers</w:t>
      </w:r>
      <w:r w:rsidR="00C32B0F" w:rsidRPr="007A2260">
        <w:rPr>
          <w:rFonts w:cstheme="minorHAnsi"/>
        </w:rPr>
        <w:t xml:space="preserve"> who are in the same </w:t>
      </w:r>
      <w:r w:rsidR="00684639" w:rsidRPr="007A2260">
        <w:rPr>
          <w:rFonts w:cstheme="minorHAnsi"/>
        </w:rPr>
        <w:t>situation. Hence</w:t>
      </w:r>
      <w:r w:rsidR="00C32B0F" w:rsidRPr="007A2260">
        <w:rPr>
          <w:rFonts w:cstheme="minorHAnsi"/>
        </w:rPr>
        <w:t xml:space="preserve"> discrimination based on pregnancy is prohibited </w:t>
      </w:r>
      <w:r w:rsidR="00EE1B3A" w:rsidRPr="007A2260">
        <w:rPr>
          <w:rFonts w:cstheme="minorHAnsi"/>
        </w:rPr>
        <w:t>on</w:t>
      </w:r>
      <w:r w:rsidR="006C3AA4" w:rsidRPr="007A2260">
        <w:rPr>
          <w:rFonts w:cstheme="minorHAnsi"/>
        </w:rPr>
        <w:t xml:space="preserve"> the</w:t>
      </w:r>
      <w:r w:rsidR="00EE1B3A" w:rsidRPr="007A2260">
        <w:rPr>
          <w:rFonts w:cstheme="minorHAnsi"/>
        </w:rPr>
        <w:t xml:space="preserve"> </w:t>
      </w:r>
      <w:r w:rsidR="00684639" w:rsidRPr="007A2260">
        <w:rPr>
          <w:rFonts w:cstheme="minorHAnsi"/>
        </w:rPr>
        <w:t>employment</w:t>
      </w:r>
      <w:r w:rsidR="00EE1B3A" w:rsidRPr="007A2260">
        <w:rPr>
          <w:rFonts w:cstheme="minorHAnsi"/>
        </w:rPr>
        <w:t xml:space="preserve"> aspects such as firing, fringe benefits, </w:t>
      </w:r>
      <w:r w:rsidR="00684639" w:rsidRPr="007A2260">
        <w:rPr>
          <w:rFonts w:cstheme="minorHAnsi"/>
        </w:rPr>
        <w:t xml:space="preserve">pay, promotions, job assignments or duties, and </w:t>
      </w:r>
      <w:r w:rsidR="009C476C" w:rsidRPr="007A2260">
        <w:rPr>
          <w:rFonts w:cstheme="minorHAnsi"/>
        </w:rPr>
        <w:t>training. Additionally, according to th</w:t>
      </w:r>
      <w:r w:rsidR="0018715A" w:rsidRPr="007A2260">
        <w:rPr>
          <w:rFonts w:cstheme="minorHAnsi"/>
        </w:rPr>
        <w:t xml:space="preserve">e Medical and Family </w:t>
      </w:r>
      <w:r w:rsidR="005048A8" w:rsidRPr="007A2260">
        <w:rPr>
          <w:rFonts w:cstheme="minorHAnsi"/>
        </w:rPr>
        <w:t>Act, private</w:t>
      </w:r>
      <w:r w:rsidR="0018715A" w:rsidRPr="007A2260">
        <w:rPr>
          <w:rFonts w:cstheme="minorHAnsi"/>
        </w:rPr>
        <w:t xml:space="preserve"> and public companies</w:t>
      </w:r>
      <w:r w:rsidR="00E16C57" w:rsidRPr="007A2260">
        <w:rPr>
          <w:rFonts w:cstheme="minorHAnsi"/>
        </w:rPr>
        <w:t xml:space="preserve"> must off</w:t>
      </w:r>
      <w:r w:rsidR="0018715A" w:rsidRPr="007A2260">
        <w:rPr>
          <w:rFonts w:cstheme="minorHAnsi"/>
        </w:rPr>
        <w:t>er their employees</w:t>
      </w:r>
      <w:r w:rsidR="005048A8" w:rsidRPr="007A2260">
        <w:rPr>
          <w:rFonts w:cstheme="minorHAnsi"/>
        </w:rPr>
        <w:t xml:space="preserve"> to tune of</w:t>
      </w:r>
      <w:r w:rsidR="0018715A" w:rsidRPr="007A2260">
        <w:rPr>
          <w:rFonts w:cstheme="minorHAnsi"/>
        </w:rPr>
        <w:t xml:space="preserve"> eighty-four days</w:t>
      </w:r>
      <w:r w:rsidR="003F3684" w:rsidRPr="007A2260">
        <w:rPr>
          <w:rFonts w:cstheme="minorHAnsi"/>
        </w:rPr>
        <w:t xml:space="preserve"> of</w:t>
      </w:r>
      <w:r w:rsidR="00593393" w:rsidRPr="007A2260">
        <w:rPr>
          <w:rFonts w:cstheme="minorHAnsi"/>
        </w:rPr>
        <w:t xml:space="preserve"> job security time </w:t>
      </w:r>
      <w:r w:rsidR="003F3684" w:rsidRPr="007A2260">
        <w:rPr>
          <w:rFonts w:cstheme="minorHAnsi"/>
        </w:rPr>
        <w:t>off</w:t>
      </w:r>
      <w:r w:rsidR="00593393" w:rsidRPr="007A2260">
        <w:rPr>
          <w:rFonts w:cstheme="minorHAnsi"/>
        </w:rPr>
        <w:t xml:space="preserve"> and unpaid</w:t>
      </w:r>
      <w:r w:rsidR="0080476A" w:rsidRPr="007A2260">
        <w:rPr>
          <w:rFonts w:cstheme="minorHAnsi"/>
        </w:rPr>
        <w:t xml:space="preserve"> for childbirth</w:t>
      </w:r>
      <w:sdt>
        <w:sdtPr>
          <w:rPr>
            <w:rFonts w:cstheme="minorHAnsi"/>
          </w:rPr>
          <w:id w:val="-969048286"/>
          <w:citation/>
        </w:sdtPr>
        <w:sdtEndPr/>
        <w:sdtContent>
          <w:r w:rsidR="0080476A" w:rsidRPr="007A2260">
            <w:rPr>
              <w:rFonts w:cstheme="minorHAnsi"/>
            </w:rPr>
            <w:fldChar w:fldCharType="begin"/>
          </w:r>
          <w:r w:rsidR="0080476A" w:rsidRPr="007A2260">
            <w:rPr>
              <w:rFonts w:cstheme="minorHAnsi"/>
              <w:lang w:val="en-GB"/>
            </w:rPr>
            <w:instrText xml:space="preserve"> CITATION Ste15 \l 2057 </w:instrText>
          </w:r>
          <w:r w:rsidR="0080476A" w:rsidRPr="007A2260">
            <w:rPr>
              <w:rFonts w:cstheme="minorHAnsi"/>
            </w:rPr>
            <w:fldChar w:fldCharType="separate"/>
          </w:r>
          <w:r w:rsidR="0080476A" w:rsidRPr="007A2260">
            <w:rPr>
              <w:rFonts w:cstheme="minorHAnsi"/>
              <w:noProof/>
              <w:lang w:val="en-GB"/>
            </w:rPr>
            <w:t xml:space="preserve"> (Steven, 2015)</w:t>
          </w:r>
          <w:r w:rsidR="0080476A" w:rsidRPr="007A2260">
            <w:rPr>
              <w:rFonts w:cstheme="minorHAnsi"/>
            </w:rPr>
            <w:fldChar w:fldCharType="end"/>
          </w:r>
        </w:sdtContent>
      </w:sdt>
      <w:r w:rsidR="003F3684" w:rsidRPr="007A2260">
        <w:rPr>
          <w:rFonts w:cstheme="minorHAnsi"/>
        </w:rPr>
        <w:t xml:space="preserve">. On the contrary, Lawson’s claims </w:t>
      </w:r>
      <w:r w:rsidR="007374B2" w:rsidRPr="007A2260">
        <w:rPr>
          <w:rFonts w:cstheme="minorHAnsi"/>
        </w:rPr>
        <w:t xml:space="preserve">do not have substance because her </w:t>
      </w:r>
      <w:r w:rsidR="00400626" w:rsidRPr="007A2260">
        <w:rPr>
          <w:rFonts w:cstheme="minorHAnsi"/>
        </w:rPr>
        <w:t>employment</w:t>
      </w:r>
      <w:r w:rsidR="007374B2" w:rsidRPr="007A2260">
        <w:rPr>
          <w:rFonts w:cstheme="minorHAnsi"/>
        </w:rPr>
        <w:t xml:space="preserve"> terminations were primarily </w:t>
      </w:r>
      <w:r w:rsidR="00400626" w:rsidRPr="007A2260">
        <w:rPr>
          <w:rFonts w:cstheme="minorHAnsi"/>
        </w:rPr>
        <w:t xml:space="preserve">due </w:t>
      </w:r>
      <w:r w:rsidR="00B90569">
        <w:rPr>
          <w:rFonts w:cstheme="minorHAnsi"/>
        </w:rPr>
        <w:t>to business reasons to lay</w:t>
      </w:r>
      <w:r w:rsidR="00DC7576">
        <w:rPr>
          <w:rFonts w:cstheme="minorHAnsi"/>
        </w:rPr>
        <w:t>off all the junior executive secretaries and as well as remove the position entirely</w:t>
      </w:r>
      <w:r w:rsidR="00645A24" w:rsidRPr="007A2260">
        <w:rPr>
          <w:rFonts w:cstheme="minorHAnsi"/>
        </w:rPr>
        <w:t xml:space="preserve"> in order to reduce the</w:t>
      </w:r>
      <w:r w:rsidR="00261325" w:rsidRPr="007A2260">
        <w:rPr>
          <w:rFonts w:cstheme="minorHAnsi"/>
        </w:rPr>
        <w:t xml:space="preserve"> </w:t>
      </w:r>
      <w:r w:rsidR="00645A24" w:rsidRPr="007A2260">
        <w:rPr>
          <w:rFonts w:cstheme="minorHAnsi"/>
        </w:rPr>
        <w:t>re</w:t>
      </w:r>
      <w:r w:rsidR="00261325" w:rsidRPr="007A2260">
        <w:rPr>
          <w:rFonts w:cstheme="minorHAnsi"/>
        </w:rPr>
        <w:t>current e</w:t>
      </w:r>
      <w:r w:rsidR="00645A24" w:rsidRPr="007A2260">
        <w:rPr>
          <w:rFonts w:cstheme="minorHAnsi"/>
        </w:rPr>
        <w:t>xpenditure</w:t>
      </w:r>
      <w:r w:rsidR="00A40A35" w:rsidRPr="007A2260">
        <w:rPr>
          <w:rFonts w:cstheme="minorHAnsi"/>
        </w:rPr>
        <w:t xml:space="preserve"> of the organization since it will decrease the payroll expenses and other related costs.</w:t>
      </w:r>
    </w:p>
    <w:p w:rsidR="004E6FEC" w:rsidRPr="007A2260" w:rsidRDefault="005F2ED5" w:rsidP="00C55635">
      <w:pPr>
        <w:ind w:firstLine="0"/>
        <w:rPr>
          <w:rFonts w:cstheme="minorHAnsi"/>
          <w:i/>
        </w:rPr>
      </w:pPr>
      <w:r w:rsidRPr="007A2260">
        <w:rPr>
          <w:rFonts w:cstheme="minorHAnsi"/>
          <w:i/>
        </w:rPr>
        <w:lastRenderedPageBreak/>
        <w:t xml:space="preserve">Contract issues </w:t>
      </w:r>
    </w:p>
    <w:p w:rsidR="004577EC" w:rsidRPr="007A2260" w:rsidRDefault="005F2ED5" w:rsidP="004577EC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The lawsuit involving Greene’s Jewelry Company a</w:t>
      </w:r>
      <w:r w:rsidRPr="007A2260">
        <w:rPr>
          <w:rFonts w:cstheme="minorHAnsi"/>
        </w:rPr>
        <w:t xml:space="preserve">gainst Jennifer </w:t>
      </w:r>
      <w:r w:rsidR="00251F57" w:rsidRPr="007A2260">
        <w:rPr>
          <w:rFonts w:cstheme="minorHAnsi"/>
        </w:rPr>
        <w:t xml:space="preserve">as the company’s litigants </w:t>
      </w:r>
      <w:r w:rsidR="00EE4D3F" w:rsidRPr="007A2260">
        <w:rPr>
          <w:rFonts w:cstheme="minorHAnsi"/>
        </w:rPr>
        <w:t>is legitimate</w:t>
      </w:r>
      <w:r w:rsidR="00251F57" w:rsidRPr="007A2260">
        <w:rPr>
          <w:rFonts w:cstheme="minorHAnsi"/>
        </w:rPr>
        <w:t xml:space="preserve"> </w:t>
      </w:r>
      <w:r w:rsidR="00EE4D3F" w:rsidRPr="007A2260">
        <w:rPr>
          <w:rFonts w:cstheme="minorHAnsi"/>
        </w:rPr>
        <w:t>because</w:t>
      </w:r>
      <w:r w:rsidR="00127D7D">
        <w:rPr>
          <w:rFonts w:cstheme="minorHAnsi"/>
        </w:rPr>
        <w:t xml:space="preserve"> the</w:t>
      </w:r>
      <w:r w:rsidR="00306837">
        <w:rPr>
          <w:rFonts w:cstheme="minorHAnsi"/>
        </w:rPr>
        <w:t>re is a breach of business contract</w:t>
      </w:r>
      <w:r w:rsidR="0051716A" w:rsidRPr="007A2260">
        <w:rPr>
          <w:rFonts w:cstheme="minorHAnsi"/>
        </w:rPr>
        <w:t xml:space="preserve"> </w:t>
      </w:r>
      <w:r w:rsidR="00306837">
        <w:rPr>
          <w:rFonts w:cstheme="minorHAnsi"/>
        </w:rPr>
        <w:t>since Lawson</w:t>
      </w:r>
      <w:r w:rsidR="003B3E77">
        <w:rPr>
          <w:rFonts w:cstheme="minorHAnsi"/>
        </w:rPr>
        <w:t xml:space="preserve"> signed a confidentiality agreement not</w:t>
      </w:r>
      <w:r w:rsidR="00020B01" w:rsidRPr="007A2260">
        <w:rPr>
          <w:rFonts w:cstheme="minorHAnsi"/>
        </w:rPr>
        <w:t xml:space="preserve"> to provide or disclose any detail concerning the procedures or methods involving the production of Ever-Gold </w:t>
      </w:r>
      <w:r w:rsidR="00393384">
        <w:rPr>
          <w:rFonts w:cstheme="minorHAnsi"/>
        </w:rPr>
        <w:t xml:space="preserve">materials. The trade secret </w:t>
      </w:r>
      <w:r w:rsidR="008B7E4D" w:rsidRPr="007A2260">
        <w:rPr>
          <w:rFonts w:cstheme="minorHAnsi"/>
        </w:rPr>
        <w:t>contract sig</w:t>
      </w:r>
      <w:r w:rsidR="008247B4" w:rsidRPr="007A2260">
        <w:rPr>
          <w:rFonts w:cstheme="minorHAnsi"/>
        </w:rPr>
        <w:t xml:space="preserve">ned </w:t>
      </w:r>
      <w:r w:rsidR="00422827" w:rsidRPr="007A2260">
        <w:rPr>
          <w:rFonts w:cstheme="minorHAnsi"/>
        </w:rPr>
        <w:t>by</w:t>
      </w:r>
      <w:r w:rsidR="00393384">
        <w:rPr>
          <w:rFonts w:cstheme="minorHAnsi"/>
        </w:rPr>
        <w:t xml:space="preserve"> the defendant</w:t>
      </w:r>
      <w:r w:rsidR="0046694E" w:rsidRPr="007A2260">
        <w:rPr>
          <w:rFonts w:cstheme="minorHAnsi"/>
        </w:rPr>
        <w:t xml:space="preserve"> </w:t>
      </w:r>
      <w:r w:rsidR="008B7E4D" w:rsidRPr="007A2260">
        <w:rPr>
          <w:rFonts w:cstheme="minorHAnsi"/>
        </w:rPr>
        <w:t xml:space="preserve">indicates </w:t>
      </w:r>
      <w:r w:rsidR="0046694E" w:rsidRPr="007A2260">
        <w:rPr>
          <w:rFonts w:cstheme="minorHAnsi"/>
        </w:rPr>
        <w:t>she is not allowed t</w:t>
      </w:r>
      <w:r w:rsidR="00422827" w:rsidRPr="007A2260">
        <w:rPr>
          <w:rFonts w:cstheme="minorHAnsi"/>
        </w:rPr>
        <w:t xml:space="preserve">o reveal any details concerning the production process and the techniques </w:t>
      </w:r>
      <w:r w:rsidR="00040D15" w:rsidRPr="007A2260">
        <w:rPr>
          <w:rFonts w:cstheme="minorHAnsi"/>
        </w:rPr>
        <w:t>of Ever</w:t>
      </w:r>
      <w:r w:rsidR="00F67886" w:rsidRPr="007A2260">
        <w:rPr>
          <w:rFonts w:cstheme="minorHAnsi"/>
        </w:rPr>
        <w:t xml:space="preserve">-Gold parts and materials </w:t>
      </w:r>
      <w:r w:rsidR="0046694E" w:rsidRPr="007A2260">
        <w:rPr>
          <w:rFonts w:cstheme="minorHAnsi"/>
        </w:rPr>
        <w:t>to the organization competitors or any other third parties</w:t>
      </w:r>
      <w:r w:rsidR="00356DA3" w:rsidRPr="007A2260">
        <w:rPr>
          <w:rFonts w:cstheme="minorHAnsi"/>
        </w:rPr>
        <w:t>. Ho</w:t>
      </w:r>
      <w:r w:rsidR="00040D15" w:rsidRPr="007A2260">
        <w:rPr>
          <w:rFonts w:cstheme="minorHAnsi"/>
        </w:rPr>
        <w:t>wever, Lawson breached this trade secret contract</w:t>
      </w:r>
      <w:r w:rsidR="00356DA3" w:rsidRPr="007A2260">
        <w:rPr>
          <w:rFonts w:cstheme="minorHAnsi"/>
        </w:rPr>
        <w:t xml:space="preserve"> </w:t>
      </w:r>
      <w:r w:rsidR="00040D15" w:rsidRPr="007A2260">
        <w:rPr>
          <w:rFonts w:cstheme="minorHAnsi"/>
        </w:rPr>
        <w:t>when she revealed</w:t>
      </w:r>
      <w:r w:rsidR="00AA3E17">
        <w:rPr>
          <w:rFonts w:cstheme="minorHAnsi"/>
        </w:rPr>
        <w:t xml:space="preserve"> the essential details concerning the production procedures and technicalities</w:t>
      </w:r>
      <w:r w:rsidR="000E1409">
        <w:rPr>
          <w:rFonts w:cstheme="minorHAnsi"/>
        </w:rPr>
        <w:t xml:space="preserve"> of producing</w:t>
      </w:r>
      <w:r w:rsidR="00EF55A1" w:rsidRPr="007A2260">
        <w:rPr>
          <w:rFonts w:cstheme="minorHAnsi"/>
        </w:rPr>
        <w:t xml:space="preserve"> </w:t>
      </w:r>
      <w:r w:rsidR="00D22944" w:rsidRPr="007A2260">
        <w:rPr>
          <w:rFonts w:cstheme="minorHAnsi"/>
        </w:rPr>
        <w:t xml:space="preserve">Ever-Gold </w:t>
      </w:r>
      <w:r w:rsidR="00EF55A1" w:rsidRPr="007A2260">
        <w:rPr>
          <w:rFonts w:cstheme="minorHAnsi"/>
        </w:rPr>
        <w:t>commodities to the</w:t>
      </w:r>
      <w:r w:rsidR="00057728" w:rsidRPr="007A2260">
        <w:rPr>
          <w:rFonts w:cstheme="minorHAnsi"/>
        </w:rPr>
        <w:t xml:space="preserve"> organization’s rival firm</w:t>
      </w:r>
      <w:r w:rsidR="004649C3" w:rsidRPr="007A2260">
        <w:rPr>
          <w:rFonts w:cstheme="minorHAnsi"/>
        </w:rPr>
        <w:t xml:space="preserve">, </w:t>
      </w:r>
      <w:r w:rsidR="00057728" w:rsidRPr="007A2260">
        <w:rPr>
          <w:rFonts w:cstheme="minorHAnsi"/>
        </w:rPr>
        <w:t>Howell</w:t>
      </w:r>
      <w:r w:rsidR="004649C3" w:rsidRPr="007A2260">
        <w:rPr>
          <w:rFonts w:cstheme="minorHAnsi"/>
        </w:rPr>
        <w:t xml:space="preserve"> Company, </w:t>
      </w:r>
      <w:r w:rsidR="0058095B" w:rsidRPr="007A2260">
        <w:rPr>
          <w:rFonts w:cstheme="minorHAnsi"/>
        </w:rPr>
        <w:t>with an exchange of employment with the organization</w:t>
      </w:r>
      <w:r w:rsidR="0003376E" w:rsidRPr="007A2260">
        <w:rPr>
          <w:rFonts w:cstheme="minorHAnsi"/>
        </w:rPr>
        <w:t>.</w:t>
      </w:r>
    </w:p>
    <w:p w:rsidR="0003376E" w:rsidRPr="007A2260" w:rsidRDefault="005F2ED5" w:rsidP="004577EC">
      <w:pPr>
        <w:spacing w:before="100" w:beforeAutospacing="1" w:after="100" w:afterAutospacing="1"/>
        <w:ind w:left="284" w:firstLine="0"/>
        <w:contextualSpacing/>
        <w:rPr>
          <w:rFonts w:cstheme="minorHAnsi"/>
        </w:rPr>
      </w:pPr>
      <w:r w:rsidRPr="007A2260">
        <w:rPr>
          <w:rFonts w:cstheme="minorHAnsi"/>
          <w:i/>
        </w:rPr>
        <w:t xml:space="preserve">The </w:t>
      </w:r>
      <w:r w:rsidR="0095376E" w:rsidRPr="007A2260">
        <w:rPr>
          <w:rFonts w:cstheme="minorHAnsi"/>
          <w:i/>
        </w:rPr>
        <w:t>Contract or operative employment laws which apply to the case of Greene’s Jewelry Company</w:t>
      </w:r>
    </w:p>
    <w:p w:rsidR="00764D89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Concern</w:t>
      </w:r>
      <w:r w:rsidR="008A3266">
        <w:rPr>
          <w:rFonts w:cstheme="minorHAnsi"/>
        </w:rPr>
        <w:t>ing our company’s</w:t>
      </w:r>
      <w:r w:rsidR="00CC492F" w:rsidRPr="007A2260">
        <w:rPr>
          <w:rFonts w:cstheme="minorHAnsi"/>
        </w:rPr>
        <w:t xml:space="preserve"> lawsuit against Ms. Lawson. As</w:t>
      </w:r>
      <w:r w:rsidR="00265347" w:rsidRPr="007A2260">
        <w:rPr>
          <w:rFonts w:cstheme="minorHAnsi"/>
        </w:rPr>
        <w:t xml:space="preserve"> the </w:t>
      </w:r>
      <w:r w:rsidR="004B7294" w:rsidRPr="007A2260">
        <w:rPr>
          <w:rFonts w:cstheme="minorHAnsi"/>
        </w:rPr>
        <w:t>company’s</w:t>
      </w:r>
      <w:r w:rsidR="00265347" w:rsidRPr="007A2260">
        <w:rPr>
          <w:rFonts w:cstheme="minorHAnsi"/>
        </w:rPr>
        <w:t xml:space="preserve"> litigants, we will argue that J</w:t>
      </w:r>
      <w:r w:rsidR="004B7294" w:rsidRPr="007A2260">
        <w:rPr>
          <w:rFonts w:cstheme="minorHAnsi"/>
        </w:rPr>
        <w:t xml:space="preserve">ennifer Lawson violated </w:t>
      </w:r>
      <w:r w:rsidR="00397722" w:rsidRPr="007A2260">
        <w:rPr>
          <w:rFonts w:cstheme="minorHAnsi"/>
        </w:rPr>
        <w:t>the confidential contract both at the</w:t>
      </w:r>
      <w:r w:rsidR="004B7294" w:rsidRPr="007A2260">
        <w:rPr>
          <w:rFonts w:cstheme="minorHAnsi"/>
        </w:rPr>
        <w:t xml:space="preserve"> State</w:t>
      </w:r>
      <w:r w:rsidR="00397722" w:rsidRPr="007A2260">
        <w:rPr>
          <w:rFonts w:cstheme="minorHAnsi"/>
        </w:rPr>
        <w:t xml:space="preserve"> </w:t>
      </w:r>
      <w:r w:rsidR="00C311A7" w:rsidRPr="007A2260">
        <w:rPr>
          <w:rFonts w:cstheme="minorHAnsi"/>
        </w:rPr>
        <w:t>level</w:t>
      </w:r>
      <w:r w:rsidR="004B7294" w:rsidRPr="007A2260">
        <w:rPr>
          <w:rFonts w:cstheme="minorHAnsi"/>
        </w:rPr>
        <w:t xml:space="preserve"> as well as the Federal </w:t>
      </w:r>
      <w:r w:rsidR="003151E2" w:rsidRPr="007A2260">
        <w:rPr>
          <w:rFonts w:cstheme="minorHAnsi"/>
        </w:rPr>
        <w:t>level. Our</w:t>
      </w:r>
      <w:r w:rsidR="00444B2D" w:rsidRPr="007A2260">
        <w:rPr>
          <w:rFonts w:cstheme="minorHAnsi"/>
        </w:rPr>
        <w:t xml:space="preserve"> company will provide the original signed secret contract and agreement document between </w:t>
      </w:r>
      <w:r w:rsidR="00C311A7" w:rsidRPr="007A2260">
        <w:rPr>
          <w:rFonts w:cstheme="minorHAnsi"/>
        </w:rPr>
        <w:t>our company and</w:t>
      </w:r>
      <w:r w:rsidR="00903C63" w:rsidRPr="007A2260">
        <w:rPr>
          <w:rFonts w:cstheme="minorHAnsi"/>
        </w:rPr>
        <w:t xml:space="preserve"> Jennifer. This</w:t>
      </w:r>
      <w:r w:rsidR="00C311A7" w:rsidRPr="007A2260">
        <w:rPr>
          <w:rFonts w:cstheme="minorHAnsi"/>
        </w:rPr>
        <w:t xml:space="preserve"> evidence</w:t>
      </w:r>
      <w:r w:rsidR="00903C63" w:rsidRPr="007A2260">
        <w:rPr>
          <w:rFonts w:cstheme="minorHAnsi"/>
        </w:rPr>
        <w:t xml:space="preserve"> is crucial because it</w:t>
      </w:r>
      <w:r w:rsidR="00BE30EA" w:rsidRPr="007A2260">
        <w:rPr>
          <w:rFonts w:cstheme="minorHAnsi"/>
        </w:rPr>
        <w:t xml:space="preserve"> will prove that indeed </w:t>
      </w:r>
      <w:r w:rsidR="00587911" w:rsidRPr="007A2260">
        <w:rPr>
          <w:rFonts w:cstheme="minorHAnsi"/>
        </w:rPr>
        <w:t>Jennifer breached the Contract as wel</w:t>
      </w:r>
      <w:r w:rsidR="00903C63" w:rsidRPr="007A2260">
        <w:rPr>
          <w:rFonts w:cstheme="minorHAnsi"/>
        </w:rPr>
        <w:t>l as violated the non-disclosure</w:t>
      </w:r>
      <w:r w:rsidR="00587911" w:rsidRPr="007A2260">
        <w:rPr>
          <w:rFonts w:cstheme="minorHAnsi"/>
        </w:rPr>
        <w:t xml:space="preserve"> agreement </w:t>
      </w:r>
      <w:r w:rsidR="000918BD" w:rsidRPr="007A2260">
        <w:rPr>
          <w:rFonts w:cstheme="minorHAnsi"/>
        </w:rPr>
        <w:t>when Lawson revealed the confidential details</w:t>
      </w:r>
      <w:r w:rsidR="00857E72" w:rsidRPr="007A2260">
        <w:rPr>
          <w:rFonts w:cstheme="minorHAnsi"/>
        </w:rPr>
        <w:t xml:space="preserve"> to Howell Jewelers concerning the process and techniques involved in the production of Ever-Gold materials </w:t>
      </w:r>
      <w:r w:rsidR="009D4520" w:rsidRPr="007A2260">
        <w:rPr>
          <w:rFonts w:cstheme="minorHAnsi"/>
        </w:rPr>
        <w:t xml:space="preserve">with the employment exchange with Howell </w:t>
      </w:r>
      <w:r w:rsidR="006E1170" w:rsidRPr="007A2260">
        <w:rPr>
          <w:rFonts w:cstheme="minorHAnsi"/>
        </w:rPr>
        <w:t>Company.</w:t>
      </w:r>
    </w:p>
    <w:p w:rsidR="00764D89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Further</w:t>
      </w:r>
      <w:r w:rsidR="002F6BD5" w:rsidRPr="007A2260">
        <w:rPr>
          <w:rFonts w:cstheme="minorHAnsi"/>
        </w:rPr>
        <w:t xml:space="preserve"> by breaching the confidential</w:t>
      </w:r>
      <w:r w:rsidR="00925582" w:rsidRPr="007A2260">
        <w:rPr>
          <w:rFonts w:cstheme="minorHAnsi"/>
        </w:rPr>
        <w:t xml:space="preserve"> </w:t>
      </w:r>
      <w:r w:rsidRPr="007A2260">
        <w:rPr>
          <w:rFonts w:cstheme="minorHAnsi"/>
        </w:rPr>
        <w:t>contact,</w:t>
      </w:r>
      <w:r w:rsidR="002F6BD5" w:rsidRPr="007A2260">
        <w:rPr>
          <w:rFonts w:cstheme="minorHAnsi"/>
        </w:rPr>
        <w:t xml:space="preserve"> Lawson </w:t>
      </w:r>
      <w:r w:rsidR="00823494">
        <w:rPr>
          <w:rFonts w:cstheme="minorHAnsi"/>
        </w:rPr>
        <w:t xml:space="preserve">also infringed </w:t>
      </w:r>
      <w:r w:rsidR="000937A6" w:rsidRPr="007A2260">
        <w:rPr>
          <w:rFonts w:cstheme="minorHAnsi"/>
        </w:rPr>
        <w:t xml:space="preserve">the New Hampshire Business </w:t>
      </w:r>
      <w:r w:rsidR="00823494">
        <w:rPr>
          <w:rFonts w:cstheme="minorHAnsi"/>
        </w:rPr>
        <w:t xml:space="preserve">and Trade </w:t>
      </w:r>
      <w:r w:rsidR="00FA098C">
        <w:rPr>
          <w:rFonts w:cstheme="minorHAnsi"/>
        </w:rPr>
        <w:t>Confidential</w:t>
      </w:r>
      <w:r w:rsidR="00823494">
        <w:rPr>
          <w:rFonts w:cstheme="minorHAnsi"/>
        </w:rPr>
        <w:t xml:space="preserve"> </w:t>
      </w:r>
      <w:r w:rsidR="00FA098C">
        <w:rPr>
          <w:rFonts w:cstheme="minorHAnsi"/>
        </w:rPr>
        <w:t>Laws and Regulations</w:t>
      </w:r>
      <w:r w:rsidR="00823494">
        <w:rPr>
          <w:rFonts w:cstheme="minorHAnsi"/>
        </w:rPr>
        <w:t xml:space="preserve"> </w:t>
      </w:r>
      <w:r w:rsidR="00FA098C">
        <w:rPr>
          <w:rFonts w:cstheme="minorHAnsi"/>
        </w:rPr>
        <w:t>that</w:t>
      </w:r>
      <w:r w:rsidR="008C3E34" w:rsidRPr="007A2260">
        <w:rPr>
          <w:rFonts w:cstheme="minorHAnsi"/>
        </w:rPr>
        <w:t xml:space="preserve"> forbid business </w:t>
      </w:r>
      <w:r w:rsidR="008C3E34" w:rsidRPr="007A2260">
        <w:rPr>
          <w:rFonts w:cstheme="minorHAnsi"/>
        </w:rPr>
        <w:lastRenderedPageBreak/>
        <w:t xml:space="preserve">organizations as well as private individuals from </w:t>
      </w:r>
      <w:r w:rsidR="00B930B5" w:rsidRPr="007A2260">
        <w:rPr>
          <w:rFonts w:cstheme="minorHAnsi"/>
        </w:rPr>
        <w:t>misappropriating</w:t>
      </w:r>
      <w:r w:rsidR="00967EEE" w:rsidRPr="007A2260">
        <w:rPr>
          <w:rFonts w:cstheme="minorHAnsi"/>
        </w:rPr>
        <w:t xml:space="preserve"> as well as disclosing trade confidential</w:t>
      </w:r>
      <w:r w:rsidR="00B930B5" w:rsidRPr="007A2260">
        <w:rPr>
          <w:rFonts w:cstheme="minorHAnsi"/>
        </w:rPr>
        <w:t xml:space="preserve"> documents or i</w:t>
      </w:r>
      <w:r w:rsidR="00C072BB" w:rsidRPr="007A2260">
        <w:rPr>
          <w:rFonts w:cstheme="minorHAnsi"/>
        </w:rPr>
        <w:t xml:space="preserve">nformation to the third parties. Additionally, Jennifer Lawson violated the 1996 Economics Espionage Act that forbids </w:t>
      </w:r>
      <w:r w:rsidR="005202BF" w:rsidRPr="007A2260">
        <w:rPr>
          <w:rFonts w:cstheme="minorHAnsi"/>
        </w:rPr>
        <w:t xml:space="preserve">the stealing of trade confidential documents or information knowing that the </w:t>
      </w:r>
      <w:r w:rsidR="001349A3" w:rsidRPr="007A2260">
        <w:rPr>
          <w:rFonts w:cstheme="minorHAnsi"/>
        </w:rPr>
        <w:t>disclosure</w:t>
      </w:r>
      <w:r w:rsidR="005202BF" w:rsidRPr="007A2260">
        <w:rPr>
          <w:rFonts w:cstheme="minorHAnsi"/>
        </w:rPr>
        <w:t xml:space="preserve"> of the trade secret(s) will negatively impact the owner (Greene’s Jewelry Wholesale)</w:t>
      </w:r>
      <w:sdt>
        <w:sdtPr>
          <w:rPr>
            <w:rFonts w:cstheme="minorHAnsi"/>
          </w:rPr>
          <w:id w:val="-1874837474"/>
          <w:citation/>
        </w:sdtPr>
        <w:sdtEndPr/>
        <w:sdtContent>
          <w:r w:rsidR="005537DD" w:rsidRPr="007A2260">
            <w:rPr>
              <w:rFonts w:cstheme="minorHAnsi"/>
            </w:rPr>
            <w:fldChar w:fldCharType="begin"/>
          </w:r>
          <w:r w:rsidR="005537DD" w:rsidRPr="007A2260">
            <w:rPr>
              <w:rFonts w:cstheme="minorHAnsi"/>
              <w:lang w:val="en-GB"/>
            </w:rPr>
            <w:instrText xml:space="preserve"> CITATION Mar07 \l 2057 </w:instrText>
          </w:r>
          <w:r w:rsidR="005537DD" w:rsidRPr="007A2260">
            <w:rPr>
              <w:rFonts w:cstheme="minorHAnsi"/>
            </w:rPr>
            <w:fldChar w:fldCharType="separate"/>
          </w:r>
          <w:r w:rsidR="005537DD" w:rsidRPr="007A2260">
            <w:rPr>
              <w:rFonts w:cstheme="minorHAnsi"/>
              <w:noProof/>
              <w:lang w:val="en-GB"/>
            </w:rPr>
            <w:t xml:space="preserve"> (Mark, 2007)</w:t>
          </w:r>
          <w:r w:rsidR="005537DD" w:rsidRPr="007A2260">
            <w:rPr>
              <w:rFonts w:cstheme="minorHAnsi"/>
            </w:rPr>
            <w:fldChar w:fldCharType="end"/>
          </w:r>
        </w:sdtContent>
      </w:sdt>
      <w:r w:rsidR="00F10177" w:rsidRPr="007A2260">
        <w:rPr>
          <w:rFonts w:cstheme="minorHAnsi"/>
        </w:rPr>
        <w:t xml:space="preserve">. Therefore, Jennifer revealed the confidential documents as well as details pertaining the process and techniques of creating Green's Jewelry Company's Ever- Gold materials </w:t>
      </w:r>
      <w:r w:rsidR="00DC3BE5" w:rsidRPr="007A2260">
        <w:rPr>
          <w:rFonts w:cstheme="minorHAnsi"/>
        </w:rPr>
        <w:t>despite knowing that H</w:t>
      </w:r>
      <w:r w:rsidR="00F425D9" w:rsidRPr="007A2260">
        <w:rPr>
          <w:rFonts w:cstheme="minorHAnsi"/>
        </w:rPr>
        <w:t xml:space="preserve">owell </w:t>
      </w:r>
      <w:r w:rsidR="00A20428" w:rsidRPr="007A2260">
        <w:rPr>
          <w:rFonts w:cstheme="minorHAnsi"/>
        </w:rPr>
        <w:t>Company</w:t>
      </w:r>
      <w:r w:rsidR="00F425D9" w:rsidRPr="007A2260">
        <w:rPr>
          <w:rFonts w:cstheme="minorHAnsi"/>
        </w:rPr>
        <w:t xml:space="preserve"> is Greene’s Jewelry Company’s rival organization. During our presentation lead by our legal </w:t>
      </w:r>
      <w:r w:rsidR="002A4BDE" w:rsidRPr="007A2260">
        <w:rPr>
          <w:rFonts w:cstheme="minorHAnsi"/>
        </w:rPr>
        <w:t>counsel, we will invite the court</w:t>
      </w:r>
      <w:r w:rsidR="00F425D9" w:rsidRPr="007A2260">
        <w:rPr>
          <w:rFonts w:cstheme="minorHAnsi"/>
        </w:rPr>
        <w:t xml:space="preserve"> </w:t>
      </w:r>
      <w:r w:rsidR="002A4BDE" w:rsidRPr="007A2260">
        <w:rPr>
          <w:rFonts w:cstheme="minorHAnsi"/>
        </w:rPr>
        <w:t xml:space="preserve">to look at the judgments </w:t>
      </w:r>
      <w:r w:rsidR="00C45D07" w:rsidRPr="007A2260">
        <w:rPr>
          <w:rFonts w:cstheme="minorHAnsi"/>
        </w:rPr>
        <w:t>of similar</w:t>
      </w:r>
      <w:r w:rsidR="000C4BC7">
        <w:rPr>
          <w:rFonts w:cstheme="minorHAnsi"/>
        </w:rPr>
        <w:t xml:space="preserve"> previous cases</w:t>
      </w:r>
      <w:r w:rsidR="00C45D07" w:rsidRPr="007A2260">
        <w:rPr>
          <w:rFonts w:cstheme="minorHAnsi"/>
        </w:rPr>
        <w:t xml:space="preserve"> in the United States and other </w:t>
      </w:r>
      <w:r w:rsidR="000C4BC7" w:rsidRPr="007A2260">
        <w:rPr>
          <w:rFonts w:cstheme="minorHAnsi"/>
        </w:rPr>
        <w:t>jurisdictions. For</w:t>
      </w:r>
      <w:r w:rsidR="00C45D07" w:rsidRPr="007A2260">
        <w:rPr>
          <w:rFonts w:cstheme="minorHAnsi"/>
        </w:rPr>
        <w:t xml:space="preserve"> instance, in</w:t>
      </w:r>
      <w:r w:rsidR="000C4BC7">
        <w:rPr>
          <w:rFonts w:cstheme="minorHAnsi"/>
        </w:rPr>
        <w:t xml:space="preserve"> our </w:t>
      </w:r>
      <w:r w:rsidR="00C45D07" w:rsidRPr="007A2260">
        <w:rPr>
          <w:rFonts w:cstheme="minorHAnsi"/>
        </w:rPr>
        <w:t xml:space="preserve">affidavits </w:t>
      </w:r>
      <w:r w:rsidR="005952A0" w:rsidRPr="007A2260">
        <w:rPr>
          <w:rFonts w:cstheme="minorHAnsi"/>
        </w:rPr>
        <w:t xml:space="preserve"> and arguments </w:t>
      </w:r>
      <w:r w:rsidR="00C45D07" w:rsidRPr="007A2260">
        <w:rPr>
          <w:rFonts w:cstheme="minorHAnsi"/>
        </w:rPr>
        <w:t xml:space="preserve">we will cite </w:t>
      </w:r>
      <w:r w:rsidR="00587D91" w:rsidRPr="007A2260">
        <w:rPr>
          <w:rFonts w:cstheme="minorHAnsi"/>
        </w:rPr>
        <w:t xml:space="preserve">the case involving Kewanee Oil Company against </w:t>
      </w:r>
      <w:r w:rsidR="00031FFE" w:rsidRPr="007A2260">
        <w:rPr>
          <w:rFonts w:cstheme="minorHAnsi"/>
        </w:rPr>
        <w:t xml:space="preserve">Bicron </w:t>
      </w:r>
      <w:r w:rsidR="00587D91" w:rsidRPr="007A2260">
        <w:rPr>
          <w:rFonts w:cstheme="minorHAnsi"/>
        </w:rPr>
        <w:t xml:space="preserve"> Company</w:t>
      </w:r>
      <w:r w:rsidR="002243D6" w:rsidRPr="007A2260">
        <w:rPr>
          <w:rFonts w:cstheme="minorHAnsi"/>
        </w:rPr>
        <w:t xml:space="preserve"> whereby the Supreme Court of  the U.S</w:t>
      </w:r>
      <w:r w:rsidR="00560586" w:rsidRPr="007A2260">
        <w:rPr>
          <w:rFonts w:cstheme="minorHAnsi"/>
        </w:rPr>
        <w:t xml:space="preserve"> </w:t>
      </w:r>
      <w:r w:rsidR="00C942E6" w:rsidRPr="007A2260">
        <w:rPr>
          <w:rFonts w:cstheme="minorHAnsi"/>
        </w:rPr>
        <w:t>delivered</w:t>
      </w:r>
      <w:r w:rsidR="00560586" w:rsidRPr="007A2260">
        <w:rPr>
          <w:rFonts w:cstheme="minorHAnsi"/>
        </w:rPr>
        <w:t xml:space="preserve"> </w:t>
      </w:r>
      <w:r w:rsidR="00C942E6" w:rsidRPr="007A2260">
        <w:rPr>
          <w:rFonts w:cstheme="minorHAnsi"/>
        </w:rPr>
        <w:t xml:space="preserve"> the </w:t>
      </w:r>
      <w:r w:rsidR="00560586" w:rsidRPr="007A2260">
        <w:rPr>
          <w:rFonts w:cstheme="minorHAnsi"/>
        </w:rPr>
        <w:t>judgment in favor of Kewanee</w:t>
      </w:r>
      <w:r w:rsidR="00031FFE" w:rsidRPr="007A2260">
        <w:rPr>
          <w:rFonts w:cstheme="minorHAnsi"/>
        </w:rPr>
        <w:t xml:space="preserve"> since the Supreme Court judges found Bicron committed illegalities and irregularities </w:t>
      </w:r>
      <w:r w:rsidR="00C942E6" w:rsidRPr="007A2260">
        <w:rPr>
          <w:rFonts w:cstheme="minorHAnsi"/>
        </w:rPr>
        <w:t>by misappropriating confident</w:t>
      </w:r>
      <w:r w:rsidR="00AC0190">
        <w:rPr>
          <w:rFonts w:cstheme="minorHAnsi"/>
        </w:rPr>
        <w:t xml:space="preserve">ial trade information and violating the </w:t>
      </w:r>
      <w:r w:rsidR="00C942E6" w:rsidRPr="007A2260">
        <w:rPr>
          <w:rFonts w:cstheme="minorHAnsi"/>
        </w:rPr>
        <w:t>secret agreement</w:t>
      </w:r>
      <w:sdt>
        <w:sdtPr>
          <w:rPr>
            <w:rFonts w:cstheme="minorHAnsi"/>
          </w:rPr>
          <w:id w:val="-1422100502"/>
          <w:citation/>
        </w:sdtPr>
        <w:sdtEndPr/>
        <w:sdtContent>
          <w:r w:rsidR="00265162" w:rsidRPr="007A2260">
            <w:rPr>
              <w:rFonts w:cstheme="minorHAnsi"/>
            </w:rPr>
            <w:fldChar w:fldCharType="begin"/>
          </w:r>
          <w:r w:rsidR="00265162" w:rsidRPr="007A2260">
            <w:rPr>
              <w:rFonts w:cstheme="minorHAnsi"/>
              <w:lang w:val="en-GB"/>
            </w:rPr>
            <w:instrText xml:space="preserve"> CITATION Lew73 \l 2057 </w:instrText>
          </w:r>
          <w:r w:rsidR="00265162" w:rsidRPr="007A2260">
            <w:rPr>
              <w:rFonts w:cstheme="minorHAnsi"/>
            </w:rPr>
            <w:fldChar w:fldCharType="separate"/>
          </w:r>
          <w:r w:rsidR="00265162" w:rsidRPr="007A2260">
            <w:rPr>
              <w:rFonts w:cstheme="minorHAnsi"/>
              <w:noProof/>
              <w:lang w:val="en-GB"/>
            </w:rPr>
            <w:t xml:space="preserve"> (Lewis, 1973)</w:t>
          </w:r>
          <w:r w:rsidR="00265162" w:rsidRPr="007A2260">
            <w:rPr>
              <w:rFonts w:cstheme="minorHAnsi"/>
            </w:rPr>
            <w:fldChar w:fldCharType="end"/>
          </w:r>
        </w:sdtContent>
      </w:sdt>
      <w:r w:rsidR="00C942E6" w:rsidRPr="007A2260">
        <w:rPr>
          <w:rFonts w:cstheme="minorHAnsi"/>
        </w:rPr>
        <w:t xml:space="preserve"> </w:t>
      </w:r>
      <w:r w:rsidR="001101D5" w:rsidRPr="007A2260">
        <w:rPr>
          <w:rFonts w:cstheme="minorHAnsi"/>
        </w:rPr>
        <w:t>.</w:t>
      </w:r>
      <w:r w:rsidR="00031FFE" w:rsidRPr="007A2260">
        <w:rPr>
          <w:rFonts w:cstheme="minorHAnsi"/>
        </w:rPr>
        <w:t xml:space="preserve"> </w:t>
      </w:r>
      <w:r w:rsidR="00560586" w:rsidRPr="007A2260">
        <w:rPr>
          <w:rFonts w:cstheme="minorHAnsi"/>
        </w:rPr>
        <w:t xml:space="preserve"> </w:t>
      </w:r>
    </w:p>
    <w:p w:rsidR="00EA3346" w:rsidRPr="007A2260" w:rsidRDefault="005F2ED5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  <w:r>
        <w:rPr>
          <w:rFonts w:cstheme="minorHAnsi"/>
        </w:rPr>
        <w:t>Concerning</w:t>
      </w:r>
      <w:r w:rsidR="00251F57" w:rsidRPr="007A2260">
        <w:rPr>
          <w:rFonts w:cstheme="minorHAnsi"/>
        </w:rPr>
        <w:t xml:space="preserve"> countersuit </w:t>
      </w:r>
      <w:r w:rsidR="00D5417D" w:rsidRPr="007A2260">
        <w:rPr>
          <w:rFonts w:cstheme="minorHAnsi"/>
        </w:rPr>
        <w:t>case</w:t>
      </w:r>
      <w:r>
        <w:rPr>
          <w:rFonts w:cstheme="minorHAnsi"/>
        </w:rPr>
        <w:t xml:space="preserve"> filed by Jennifer</w:t>
      </w:r>
      <w:r w:rsidR="00D5417D" w:rsidRPr="007A2260">
        <w:rPr>
          <w:rFonts w:cstheme="minorHAnsi"/>
        </w:rPr>
        <w:t xml:space="preserve"> against</w:t>
      </w:r>
      <w:r>
        <w:rPr>
          <w:rFonts w:cstheme="minorHAnsi"/>
        </w:rPr>
        <w:t xml:space="preserve"> our company</w:t>
      </w:r>
      <w:r w:rsidR="008065D4" w:rsidRPr="007A2260">
        <w:rPr>
          <w:rFonts w:cstheme="minorHAnsi"/>
        </w:rPr>
        <w:t xml:space="preserve"> for unlawful employment termination, our company will be required to prove to magistrate(s</w:t>
      </w:r>
      <w:r w:rsidR="0030385F" w:rsidRPr="007A2260">
        <w:rPr>
          <w:rFonts w:cstheme="minorHAnsi"/>
        </w:rPr>
        <w:t>) or judges that our organization's decision to remove the position</w:t>
      </w:r>
      <w:r w:rsidR="008065D4" w:rsidRPr="007A2260">
        <w:rPr>
          <w:rFonts w:cstheme="minorHAnsi"/>
        </w:rPr>
        <w:t xml:space="preserve"> of</w:t>
      </w:r>
      <w:r w:rsidR="0030385F" w:rsidRPr="007A2260">
        <w:rPr>
          <w:rFonts w:cstheme="minorHAnsi"/>
        </w:rPr>
        <w:t xml:space="preserve"> the</w:t>
      </w:r>
      <w:r w:rsidR="008065D4" w:rsidRPr="007A2260">
        <w:rPr>
          <w:rFonts w:cstheme="minorHAnsi"/>
        </w:rPr>
        <w:t xml:space="preserve"> jun</w:t>
      </w:r>
      <w:r w:rsidR="0030385F" w:rsidRPr="007A2260">
        <w:rPr>
          <w:rFonts w:cstheme="minorHAnsi"/>
        </w:rPr>
        <w:t xml:space="preserve">ior executive secretary </w:t>
      </w:r>
      <w:r w:rsidR="008065D4" w:rsidRPr="007A2260">
        <w:rPr>
          <w:rFonts w:cstheme="minorHAnsi"/>
        </w:rPr>
        <w:t xml:space="preserve"> was</w:t>
      </w:r>
      <w:r w:rsidR="0030385F" w:rsidRPr="007A2260">
        <w:rPr>
          <w:rFonts w:cstheme="minorHAnsi"/>
        </w:rPr>
        <w:t xml:space="preserve"> not</w:t>
      </w:r>
      <w:r w:rsidR="008065D4" w:rsidRPr="007A2260">
        <w:rPr>
          <w:rFonts w:cstheme="minorHAnsi"/>
        </w:rPr>
        <w:t xml:space="preserve"> based on </w:t>
      </w:r>
      <w:r w:rsidR="00A53913" w:rsidRPr="007A2260">
        <w:rPr>
          <w:rFonts w:cstheme="minorHAnsi"/>
        </w:rPr>
        <w:t>Jennifer</w:t>
      </w:r>
      <w:r w:rsidR="00931378" w:rsidRPr="007A2260">
        <w:rPr>
          <w:rFonts w:cstheme="minorHAnsi"/>
        </w:rPr>
        <w:t xml:space="preserve">’s pregnancy </w:t>
      </w:r>
      <w:r w:rsidR="00A53913" w:rsidRPr="007A2260">
        <w:rPr>
          <w:rFonts w:cstheme="minorHAnsi"/>
        </w:rPr>
        <w:t xml:space="preserve"> condition </w:t>
      </w:r>
      <w:r w:rsidR="00931378" w:rsidRPr="007A2260">
        <w:rPr>
          <w:rFonts w:cstheme="minorHAnsi"/>
        </w:rPr>
        <w:t>but on the company’s business reasons to cut the current</w:t>
      </w:r>
      <w:r w:rsidR="00F948C5" w:rsidRPr="007A2260">
        <w:rPr>
          <w:rFonts w:cstheme="minorHAnsi"/>
        </w:rPr>
        <w:t xml:space="preserve"> expenditure</w:t>
      </w:r>
      <w:r w:rsidR="00931378" w:rsidRPr="007A2260">
        <w:rPr>
          <w:rFonts w:cstheme="minorHAnsi"/>
        </w:rPr>
        <w:t xml:space="preserve"> by reducing payroll </w:t>
      </w:r>
      <w:r w:rsidR="00212489" w:rsidRPr="007A2260">
        <w:rPr>
          <w:rFonts w:cstheme="minorHAnsi"/>
        </w:rPr>
        <w:t xml:space="preserve">costs. </w:t>
      </w:r>
    </w:p>
    <w:p w:rsidR="00212489" w:rsidRPr="007A2260" w:rsidRDefault="00212489" w:rsidP="00C55635">
      <w:pPr>
        <w:spacing w:before="100" w:beforeAutospacing="1" w:after="100" w:afterAutospacing="1"/>
        <w:ind w:left="284"/>
        <w:contextualSpacing/>
        <w:rPr>
          <w:rFonts w:cstheme="minorHAnsi"/>
        </w:rPr>
      </w:pPr>
    </w:p>
    <w:p w:rsidR="0003376E" w:rsidRPr="007A2260" w:rsidRDefault="005F2ED5" w:rsidP="008D255E">
      <w:pPr>
        <w:spacing w:before="100" w:beforeAutospacing="1" w:after="100" w:afterAutospacing="1"/>
        <w:ind w:firstLine="0"/>
        <w:contextualSpacing/>
        <w:rPr>
          <w:rFonts w:cstheme="minorHAnsi"/>
          <w:b/>
        </w:rPr>
      </w:pPr>
      <w:r w:rsidRPr="007A2260">
        <w:rPr>
          <w:rFonts w:cstheme="minorHAnsi"/>
          <w:b/>
        </w:rPr>
        <w:t>B. Precedent</w:t>
      </w:r>
    </w:p>
    <w:p w:rsidR="00F37B72" w:rsidRPr="007A2260" w:rsidRDefault="005F2ED5" w:rsidP="008E1502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 xml:space="preserve">Regarding the wrongful </w:t>
      </w:r>
      <w:r w:rsidR="006F697D" w:rsidRPr="007A2260">
        <w:rPr>
          <w:rFonts w:cstheme="minorHAnsi"/>
        </w:rPr>
        <w:t>termination lawsuit</w:t>
      </w:r>
      <w:r w:rsidR="00293563" w:rsidRPr="007A2260">
        <w:rPr>
          <w:rFonts w:cstheme="minorHAnsi"/>
        </w:rPr>
        <w:t xml:space="preserve"> filed by Jennifer</w:t>
      </w:r>
      <w:r w:rsidR="006F697D" w:rsidRPr="007A2260">
        <w:rPr>
          <w:rFonts w:cstheme="minorHAnsi"/>
        </w:rPr>
        <w:t xml:space="preserve"> Lawson against Greene’s Company</w:t>
      </w:r>
      <w:r w:rsidR="00293563" w:rsidRPr="007A2260">
        <w:rPr>
          <w:rFonts w:cstheme="minorHAnsi"/>
        </w:rPr>
        <w:t>, we</w:t>
      </w:r>
      <w:r w:rsidR="006F697D" w:rsidRPr="007A2260">
        <w:rPr>
          <w:rFonts w:cstheme="minorHAnsi"/>
        </w:rPr>
        <w:t xml:space="preserve"> will</w:t>
      </w:r>
      <w:r w:rsidR="00293563" w:rsidRPr="007A2260">
        <w:rPr>
          <w:rFonts w:cstheme="minorHAnsi"/>
        </w:rPr>
        <w:t xml:space="preserve"> cite </w:t>
      </w:r>
      <w:r w:rsidR="008E1502" w:rsidRPr="007A2260">
        <w:rPr>
          <w:rFonts w:cstheme="minorHAnsi"/>
        </w:rPr>
        <w:t xml:space="preserve">various cases to support our argument during the presentation. First, </w:t>
      </w:r>
      <w:r w:rsidR="008E1502" w:rsidRPr="007A2260">
        <w:rPr>
          <w:rFonts w:cstheme="minorHAnsi"/>
        </w:rPr>
        <w:lastRenderedPageBreak/>
        <w:t xml:space="preserve">we </w:t>
      </w:r>
      <w:r w:rsidR="00F77C1C" w:rsidRPr="007A2260">
        <w:rPr>
          <w:rFonts w:cstheme="minorHAnsi"/>
        </w:rPr>
        <w:t>will prove that the organization’s</w:t>
      </w:r>
      <w:r w:rsidR="001A55C0">
        <w:rPr>
          <w:rFonts w:cstheme="minorHAnsi"/>
        </w:rPr>
        <w:t xml:space="preserve"> a</w:t>
      </w:r>
      <w:r w:rsidR="00CB73C7">
        <w:rPr>
          <w:rFonts w:cstheme="minorHAnsi"/>
        </w:rPr>
        <w:t xml:space="preserve">ction to layoff </w:t>
      </w:r>
      <w:r w:rsidR="001A55C0">
        <w:rPr>
          <w:rFonts w:cstheme="minorHAnsi"/>
        </w:rPr>
        <w:t xml:space="preserve">all junior executive secretaries </w:t>
      </w:r>
      <w:r w:rsidR="008E1502" w:rsidRPr="007A2260">
        <w:rPr>
          <w:rFonts w:cstheme="minorHAnsi"/>
        </w:rPr>
        <w:t xml:space="preserve">was not based on </w:t>
      </w:r>
      <w:r w:rsidR="000B390D" w:rsidRPr="007A2260">
        <w:rPr>
          <w:rFonts w:cstheme="minorHAnsi"/>
        </w:rPr>
        <w:t>Jennifer</w:t>
      </w:r>
      <w:r w:rsidR="00AD2B1E" w:rsidRPr="007A2260">
        <w:rPr>
          <w:rFonts w:cstheme="minorHAnsi"/>
        </w:rPr>
        <w:t>'s pregnancy</w:t>
      </w:r>
      <w:r w:rsidR="000B390D" w:rsidRPr="007A2260">
        <w:rPr>
          <w:rFonts w:cstheme="minorHAnsi"/>
        </w:rPr>
        <w:t xml:space="preserve"> condition</w:t>
      </w:r>
      <w:r w:rsidR="00AD2B1E" w:rsidRPr="007A2260">
        <w:rPr>
          <w:rFonts w:cstheme="minorHAnsi"/>
        </w:rPr>
        <w:t xml:space="preserve">, but it was due to business reasons in which our firm wanted to reduce current </w:t>
      </w:r>
      <w:r w:rsidR="0094040F" w:rsidRPr="007A2260">
        <w:rPr>
          <w:rFonts w:cstheme="minorHAnsi"/>
        </w:rPr>
        <w:t>expenditure.</w:t>
      </w:r>
      <w:r w:rsidR="00A62FD6" w:rsidRPr="007A2260">
        <w:rPr>
          <w:rFonts w:cstheme="minorHAnsi"/>
        </w:rPr>
        <w:t xml:space="preserve"> As precedent will use the similar cases such as C</w:t>
      </w:r>
      <w:r w:rsidR="00174001" w:rsidRPr="007A2260">
        <w:rPr>
          <w:rFonts w:cstheme="minorHAnsi"/>
        </w:rPr>
        <w:t>olicchio's case against Merck and Company, and Williams' lawsuit against the General Motors Company</w:t>
      </w:r>
      <w:sdt>
        <w:sdtPr>
          <w:rPr>
            <w:rFonts w:cstheme="minorHAnsi"/>
          </w:rPr>
          <w:id w:val="-999507917"/>
          <w:citation/>
        </w:sdtPr>
        <w:sdtEndPr/>
        <w:sdtContent>
          <w:r w:rsidR="00DF03AE" w:rsidRPr="007A2260">
            <w:rPr>
              <w:rFonts w:cstheme="minorHAnsi"/>
            </w:rPr>
            <w:fldChar w:fldCharType="begin"/>
          </w:r>
          <w:r w:rsidR="00DF03AE" w:rsidRPr="007A2260">
            <w:rPr>
              <w:rFonts w:cstheme="minorHAnsi"/>
              <w:lang w:val="en-GB"/>
            </w:rPr>
            <w:instrText xml:space="preserve"> CITATION Ami12 \l 2057 </w:instrText>
          </w:r>
          <w:r w:rsidR="00DF03AE" w:rsidRPr="007A2260">
            <w:rPr>
              <w:rFonts w:cstheme="minorHAnsi"/>
            </w:rPr>
            <w:fldChar w:fldCharType="separate"/>
          </w:r>
          <w:r w:rsidR="00DF03AE" w:rsidRPr="007A2260">
            <w:rPr>
              <w:rFonts w:cstheme="minorHAnsi"/>
              <w:noProof/>
              <w:lang w:val="en-GB"/>
            </w:rPr>
            <w:t xml:space="preserve"> (Amie, 2012)</w:t>
          </w:r>
          <w:r w:rsidR="00DF03AE" w:rsidRPr="007A2260">
            <w:rPr>
              <w:rFonts w:cstheme="minorHAnsi"/>
            </w:rPr>
            <w:fldChar w:fldCharType="end"/>
          </w:r>
        </w:sdtContent>
      </w:sdt>
      <w:r w:rsidR="00174001" w:rsidRPr="007A2260">
        <w:rPr>
          <w:rFonts w:cstheme="minorHAnsi"/>
        </w:rPr>
        <w:t xml:space="preserve"> to prove to the court that our company did not </w:t>
      </w:r>
      <w:r w:rsidR="0036265E" w:rsidRPr="007A2260">
        <w:rPr>
          <w:rFonts w:cstheme="minorHAnsi"/>
        </w:rPr>
        <w:t>terminate Jennifer’s position</w:t>
      </w:r>
      <w:r w:rsidR="00174001" w:rsidRPr="007A2260">
        <w:rPr>
          <w:rFonts w:cstheme="minorHAnsi"/>
        </w:rPr>
        <w:t xml:space="preserve"> unlawfully</w:t>
      </w:r>
      <w:r w:rsidR="0036265E" w:rsidRPr="007A2260">
        <w:rPr>
          <w:rFonts w:cstheme="minorHAnsi"/>
        </w:rPr>
        <w:t xml:space="preserve"> or wrongfully.</w:t>
      </w:r>
    </w:p>
    <w:p w:rsidR="003612CD" w:rsidRPr="007A2260" w:rsidRDefault="005F2ED5" w:rsidP="008E1502">
      <w:pPr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>Regard</w:t>
      </w:r>
      <w:r w:rsidR="006A0721">
        <w:rPr>
          <w:rFonts w:cstheme="minorHAnsi"/>
        </w:rPr>
        <w:t>ing</w:t>
      </w:r>
      <w:r w:rsidRPr="007A2260">
        <w:rPr>
          <w:rFonts w:cstheme="minorHAnsi"/>
        </w:rPr>
        <w:t xml:space="preserve"> contract </w:t>
      </w:r>
      <w:r w:rsidR="001E3B04" w:rsidRPr="007A2260">
        <w:rPr>
          <w:rFonts w:cstheme="minorHAnsi"/>
        </w:rPr>
        <w:t xml:space="preserve">issues, we will </w:t>
      </w:r>
      <w:r w:rsidR="00F257E1" w:rsidRPr="007A2260">
        <w:rPr>
          <w:rFonts w:cstheme="minorHAnsi"/>
        </w:rPr>
        <w:t>use Mail</w:t>
      </w:r>
      <w:r w:rsidR="001E3B04" w:rsidRPr="007A2260">
        <w:rPr>
          <w:rFonts w:cstheme="minorHAnsi"/>
        </w:rPr>
        <w:t xml:space="preserve"> &amp; Globe case </w:t>
      </w:r>
      <w:r w:rsidR="00F257E1" w:rsidRPr="007A2260">
        <w:rPr>
          <w:rFonts w:cstheme="minorHAnsi"/>
        </w:rPr>
        <w:t xml:space="preserve">against </w:t>
      </w:r>
      <w:r w:rsidR="004A1EF6" w:rsidRPr="007A2260">
        <w:rPr>
          <w:rFonts w:cstheme="minorHAnsi"/>
        </w:rPr>
        <w:t>the Union</w:t>
      </w:r>
      <w:r w:rsidR="008B49D1" w:rsidRPr="007A2260">
        <w:rPr>
          <w:rFonts w:cstheme="minorHAnsi"/>
        </w:rPr>
        <w:t xml:space="preserve"> of Canada’s paper, </w:t>
      </w:r>
      <w:r w:rsidR="004F1406" w:rsidRPr="007A2260">
        <w:rPr>
          <w:rFonts w:cstheme="minorHAnsi"/>
        </w:rPr>
        <w:t>energy, and</w:t>
      </w:r>
      <w:r w:rsidR="008B49D1" w:rsidRPr="007A2260">
        <w:rPr>
          <w:rFonts w:cstheme="minorHAnsi"/>
        </w:rPr>
        <w:t xml:space="preserve"> communications</w:t>
      </w:r>
      <w:r w:rsidR="00F257E1" w:rsidRPr="007A2260">
        <w:rPr>
          <w:rFonts w:cstheme="minorHAnsi"/>
        </w:rPr>
        <w:t>, and Kewanee Oil Co.</w:t>
      </w:r>
      <w:r w:rsidR="00CC6AEA" w:rsidRPr="007A2260">
        <w:rPr>
          <w:rFonts w:cstheme="minorHAnsi"/>
        </w:rPr>
        <w:t xml:space="preserve">’s against Bicron </w:t>
      </w:r>
      <w:r w:rsidR="004F1406" w:rsidRPr="007A2260">
        <w:rPr>
          <w:rFonts w:cstheme="minorHAnsi"/>
        </w:rPr>
        <w:t>Company as</w:t>
      </w:r>
      <w:r w:rsidR="00CC6AEA" w:rsidRPr="007A2260">
        <w:rPr>
          <w:rFonts w:cstheme="minorHAnsi"/>
        </w:rPr>
        <w:t xml:space="preserve"> our precedent</w:t>
      </w:r>
      <w:sdt>
        <w:sdtPr>
          <w:rPr>
            <w:rFonts w:cstheme="minorHAnsi"/>
          </w:rPr>
          <w:id w:val="629675001"/>
          <w:citation/>
        </w:sdtPr>
        <w:sdtEndPr/>
        <w:sdtContent>
          <w:r w:rsidR="003421A9" w:rsidRPr="007A2260">
            <w:rPr>
              <w:rFonts w:cstheme="minorHAnsi"/>
            </w:rPr>
            <w:fldChar w:fldCharType="begin"/>
          </w:r>
          <w:r w:rsidR="003421A9" w:rsidRPr="007A2260">
            <w:rPr>
              <w:rFonts w:cstheme="minorHAnsi"/>
              <w:lang w:val="en-GB"/>
            </w:rPr>
            <w:instrText xml:space="preserve"> CITATION Lew73 \l 2057 </w:instrText>
          </w:r>
          <w:r w:rsidR="003421A9" w:rsidRPr="007A2260">
            <w:rPr>
              <w:rFonts w:cstheme="minorHAnsi"/>
            </w:rPr>
            <w:fldChar w:fldCharType="separate"/>
          </w:r>
          <w:r w:rsidR="003421A9" w:rsidRPr="007A2260">
            <w:rPr>
              <w:rFonts w:cstheme="minorHAnsi"/>
              <w:noProof/>
              <w:lang w:val="en-GB"/>
            </w:rPr>
            <w:t xml:space="preserve"> (Lewis, 1973)</w:t>
          </w:r>
          <w:r w:rsidR="003421A9" w:rsidRPr="007A2260">
            <w:rPr>
              <w:rFonts w:cstheme="minorHAnsi"/>
            </w:rPr>
            <w:fldChar w:fldCharType="end"/>
          </w:r>
        </w:sdtContent>
      </w:sdt>
      <w:r w:rsidR="00CC6AEA" w:rsidRPr="007A2260">
        <w:rPr>
          <w:rFonts w:cstheme="minorHAnsi"/>
        </w:rPr>
        <w:t>. This two cases will help our company to p</w:t>
      </w:r>
      <w:r w:rsidR="00AD1068" w:rsidRPr="007A2260">
        <w:rPr>
          <w:rFonts w:cstheme="minorHAnsi"/>
        </w:rPr>
        <w:t>rove that indeed Jennifer breached the contract as wel</w:t>
      </w:r>
      <w:r w:rsidR="007B2D33">
        <w:rPr>
          <w:rFonts w:cstheme="minorHAnsi"/>
        </w:rPr>
        <w:t>l as violated the confidential</w:t>
      </w:r>
      <w:r w:rsidR="00CC6AEA" w:rsidRPr="007A2260">
        <w:rPr>
          <w:rFonts w:cstheme="minorHAnsi"/>
        </w:rPr>
        <w:t xml:space="preserve"> agreement when she </w:t>
      </w:r>
      <w:r w:rsidR="007B2D33">
        <w:rPr>
          <w:rFonts w:cstheme="minorHAnsi"/>
        </w:rPr>
        <w:t>provided</w:t>
      </w:r>
      <w:r w:rsidR="00AD1068" w:rsidRPr="007A2260">
        <w:rPr>
          <w:rFonts w:cstheme="minorHAnsi"/>
        </w:rPr>
        <w:t xml:space="preserve"> our company’s</w:t>
      </w:r>
      <w:r w:rsidR="007B2D33">
        <w:rPr>
          <w:rFonts w:cstheme="minorHAnsi"/>
        </w:rPr>
        <w:t xml:space="preserve"> business secret</w:t>
      </w:r>
      <w:r w:rsidR="004A1EF6" w:rsidRPr="007A2260">
        <w:rPr>
          <w:rFonts w:cstheme="minorHAnsi"/>
        </w:rPr>
        <w:t xml:space="preserve"> to Howell </w:t>
      </w:r>
      <w:r w:rsidR="004F1406" w:rsidRPr="007A2260">
        <w:rPr>
          <w:rFonts w:cstheme="minorHAnsi"/>
        </w:rPr>
        <w:t>Company</w:t>
      </w:r>
      <w:r w:rsidR="004A1EF6" w:rsidRPr="007A2260">
        <w:rPr>
          <w:rFonts w:cstheme="minorHAnsi"/>
        </w:rPr>
        <w:t xml:space="preserve"> in exchange for her employment </w:t>
      </w:r>
      <w:r w:rsidR="00577AEE" w:rsidRPr="007A2260">
        <w:rPr>
          <w:rFonts w:cstheme="minorHAnsi"/>
        </w:rPr>
        <w:t xml:space="preserve">at the </w:t>
      </w:r>
      <w:r w:rsidR="0029342C" w:rsidRPr="007A2260">
        <w:rPr>
          <w:rFonts w:cstheme="minorHAnsi"/>
        </w:rPr>
        <w:t>organization. In</w:t>
      </w:r>
      <w:r w:rsidR="00577AEE" w:rsidRPr="007A2260">
        <w:rPr>
          <w:rFonts w:cstheme="minorHAnsi"/>
        </w:rPr>
        <w:t xml:space="preserve"> the case Mail &amp;Globe versus the Union of C</w:t>
      </w:r>
      <w:r w:rsidR="0029342C" w:rsidRPr="007A2260">
        <w:rPr>
          <w:rFonts w:cstheme="minorHAnsi"/>
        </w:rPr>
        <w:t>anada, the court ruled in favor of Mail and Globe and Wong as found guilty of breaching confidential settlement agreement</w:t>
      </w:r>
      <w:r w:rsidR="00011B3E" w:rsidRPr="007A2260">
        <w:rPr>
          <w:rFonts w:cstheme="minorHAnsi"/>
        </w:rPr>
        <w:t>.</w:t>
      </w:r>
      <w:r w:rsidR="0029342C" w:rsidRPr="007A2260">
        <w:rPr>
          <w:rFonts w:cstheme="minorHAnsi"/>
        </w:rPr>
        <w:t xml:space="preserve">  </w:t>
      </w:r>
    </w:p>
    <w:p w:rsidR="00011B3E" w:rsidRPr="007A2260" w:rsidRDefault="005F2ED5" w:rsidP="00011B3E">
      <w:pPr>
        <w:ind w:firstLine="0"/>
        <w:rPr>
          <w:rFonts w:cstheme="minorHAnsi"/>
          <w:b/>
        </w:rPr>
      </w:pPr>
      <w:r w:rsidRPr="007A2260">
        <w:rPr>
          <w:rFonts w:cstheme="minorHAnsi"/>
          <w:b/>
        </w:rPr>
        <w:t xml:space="preserve">C. Facts need to be </w:t>
      </w:r>
      <w:r w:rsidR="00251F57" w:rsidRPr="007A2260">
        <w:rPr>
          <w:rFonts w:cstheme="minorHAnsi"/>
          <w:b/>
        </w:rPr>
        <w:t xml:space="preserve">Determined </w:t>
      </w:r>
    </w:p>
    <w:p w:rsidR="00F9635E" w:rsidRPr="007A2260" w:rsidRDefault="005F2ED5" w:rsidP="005C4CCC">
      <w:pPr>
        <w:spacing w:before="100" w:beforeAutospacing="1" w:after="100" w:afterAutospacing="1"/>
        <w:ind w:left="284"/>
        <w:contextualSpacing/>
        <w:rPr>
          <w:rFonts w:cstheme="minorHAnsi"/>
          <w:kern w:val="0"/>
        </w:rPr>
      </w:pPr>
      <w:r w:rsidRPr="007A2260">
        <w:rPr>
          <w:rFonts w:cstheme="minorHAnsi"/>
        </w:rPr>
        <w:t>As the company’s lawyers</w:t>
      </w:r>
      <w:r w:rsidR="00251F57" w:rsidRPr="007A2260">
        <w:rPr>
          <w:rFonts w:cstheme="minorHAnsi"/>
        </w:rPr>
        <w:t xml:space="preserve">, </w:t>
      </w:r>
      <w:r w:rsidR="004264B8" w:rsidRPr="007A2260">
        <w:rPr>
          <w:rFonts w:cstheme="minorHAnsi"/>
        </w:rPr>
        <w:t>we</w:t>
      </w:r>
      <w:r w:rsidR="00392DAD" w:rsidRPr="007A2260">
        <w:rPr>
          <w:rFonts w:cstheme="minorHAnsi"/>
        </w:rPr>
        <w:t xml:space="preserve"> firmly believe that </w:t>
      </w:r>
      <w:r w:rsidR="009523EC">
        <w:rPr>
          <w:rFonts w:cstheme="minorHAnsi"/>
        </w:rPr>
        <w:t>our company</w:t>
      </w:r>
      <w:r w:rsidR="000156D7" w:rsidRPr="007A2260">
        <w:rPr>
          <w:rFonts w:cstheme="minorHAnsi"/>
        </w:rPr>
        <w:t xml:space="preserve"> has</w:t>
      </w:r>
      <w:r w:rsidR="00F87779" w:rsidRPr="007A2260">
        <w:rPr>
          <w:rFonts w:cstheme="minorHAnsi"/>
        </w:rPr>
        <w:t xml:space="preserve"> a robust</w:t>
      </w:r>
      <w:r w:rsidR="009523EC">
        <w:rPr>
          <w:rFonts w:cstheme="minorHAnsi"/>
        </w:rPr>
        <w:t xml:space="preserve"> case against Jennifer</w:t>
      </w:r>
      <w:r w:rsidR="004264B8" w:rsidRPr="007A2260">
        <w:rPr>
          <w:rFonts w:cstheme="minorHAnsi"/>
        </w:rPr>
        <w:t xml:space="preserve"> for</w:t>
      </w:r>
      <w:r w:rsidR="00F87779" w:rsidRPr="007A2260">
        <w:rPr>
          <w:rFonts w:cstheme="minorHAnsi"/>
        </w:rPr>
        <w:t xml:space="preserve"> breaching th</w:t>
      </w:r>
      <w:r w:rsidR="00453E41">
        <w:rPr>
          <w:rFonts w:cstheme="minorHAnsi"/>
        </w:rPr>
        <w:t xml:space="preserve">e non-disclosure agreement or </w:t>
      </w:r>
      <w:r w:rsidR="008754E4" w:rsidRPr="007A2260">
        <w:rPr>
          <w:rFonts w:cstheme="minorHAnsi"/>
        </w:rPr>
        <w:t xml:space="preserve">contract. </w:t>
      </w:r>
      <w:r w:rsidR="000156D7" w:rsidRPr="007A2260">
        <w:rPr>
          <w:rFonts w:cstheme="minorHAnsi"/>
        </w:rPr>
        <w:t>Thus, we</w:t>
      </w:r>
      <w:r w:rsidR="00392DAD" w:rsidRPr="007A2260">
        <w:rPr>
          <w:rFonts w:cstheme="minorHAnsi"/>
        </w:rPr>
        <w:t xml:space="preserve"> will </w:t>
      </w:r>
      <w:r w:rsidR="002A7AE6" w:rsidRPr="007A2260">
        <w:rPr>
          <w:rFonts w:cstheme="minorHAnsi"/>
        </w:rPr>
        <w:t xml:space="preserve">ensure that we have a great defense </w:t>
      </w:r>
      <w:r w:rsidR="000156D7" w:rsidRPr="007A2260">
        <w:rPr>
          <w:rFonts w:cstheme="minorHAnsi"/>
        </w:rPr>
        <w:t>a</w:t>
      </w:r>
      <w:r w:rsidR="002A7AE6" w:rsidRPr="007A2260">
        <w:rPr>
          <w:rFonts w:cstheme="minorHAnsi"/>
        </w:rPr>
        <w:t>gains</w:t>
      </w:r>
      <w:r w:rsidR="00392DAD" w:rsidRPr="007A2260">
        <w:rPr>
          <w:rFonts w:cstheme="minorHAnsi"/>
        </w:rPr>
        <w:t>t</w:t>
      </w:r>
      <w:r w:rsidR="002A7AE6" w:rsidRPr="007A2260">
        <w:rPr>
          <w:rFonts w:cstheme="minorHAnsi"/>
        </w:rPr>
        <w:t xml:space="preserve"> </w:t>
      </w:r>
      <w:r w:rsidR="00C44E0D" w:rsidRPr="007A2260">
        <w:rPr>
          <w:rFonts w:cstheme="minorHAnsi"/>
        </w:rPr>
        <w:t>Lawson countersuit</w:t>
      </w:r>
      <w:r w:rsidR="002A7AE6" w:rsidRPr="007A2260">
        <w:rPr>
          <w:rFonts w:cstheme="minorHAnsi"/>
        </w:rPr>
        <w:t xml:space="preserve"> for employment discrimination (unlawful termination)</w:t>
      </w:r>
      <w:r w:rsidR="00C44E0D" w:rsidRPr="007A2260">
        <w:rPr>
          <w:rFonts w:cstheme="minorHAnsi"/>
        </w:rPr>
        <w:t>. Therefore, to prepare appropriately for both cases, we need to determine some crucial facts</w:t>
      </w:r>
      <w:r w:rsidR="00692ED7" w:rsidRPr="007A2260">
        <w:rPr>
          <w:rFonts w:cstheme="minorHAnsi"/>
        </w:rPr>
        <w:t xml:space="preserve">, evidence to be acquired as well as significant questions to be </w:t>
      </w:r>
      <w:r w:rsidR="00510CF0" w:rsidRPr="007A2260">
        <w:rPr>
          <w:rFonts w:cstheme="minorHAnsi"/>
        </w:rPr>
        <w:t>asked. Regarding</w:t>
      </w:r>
      <w:r w:rsidR="00692ED7" w:rsidRPr="007A2260">
        <w:rPr>
          <w:rFonts w:cstheme="minorHAnsi"/>
        </w:rPr>
        <w:t xml:space="preserve"> Greene’s Jewelry Company against Jennifer </w:t>
      </w:r>
      <w:r w:rsidR="00510CF0" w:rsidRPr="007A2260">
        <w:rPr>
          <w:rFonts w:cstheme="minorHAnsi"/>
        </w:rPr>
        <w:t>will we obtain the confidential contract or non-disclosure agreement document signed both by our company and Lawson Jennifer</w:t>
      </w:r>
      <w:r w:rsidR="00692ED7" w:rsidRPr="007A2260">
        <w:rPr>
          <w:rFonts w:cstheme="minorHAnsi"/>
        </w:rPr>
        <w:t xml:space="preserve"> </w:t>
      </w:r>
      <w:r w:rsidR="00510CF0" w:rsidRPr="007A2260">
        <w:rPr>
          <w:rFonts w:cstheme="minorHAnsi"/>
        </w:rPr>
        <w:t>to assist as prove that Jenni</w:t>
      </w:r>
      <w:r w:rsidR="00CC4B18" w:rsidRPr="007A2260">
        <w:rPr>
          <w:rFonts w:cstheme="minorHAnsi"/>
        </w:rPr>
        <w:t xml:space="preserve">fer breached the secret contract </w:t>
      </w:r>
      <w:r w:rsidR="00E57766">
        <w:rPr>
          <w:rFonts w:cstheme="minorHAnsi"/>
        </w:rPr>
        <w:t xml:space="preserve">by providing crucial </w:t>
      </w:r>
      <w:r w:rsidR="00E57766">
        <w:rPr>
          <w:rFonts w:cstheme="minorHAnsi"/>
        </w:rPr>
        <w:lastRenderedPageBreak/>
        <w:t>details</w:t>
      </w:r>
      <w:r w:rsidR="00CC4B18" w:rsidRPr="007A2260">
        <w:rPr>
          <w:rFonts w:cstheme="minorHAnsi"/>
        </w:rPr>
        <w:t xml:space="preserve"> </w:t>
      </w:r>
      <w:r w:rsidR="00127FB4" w:rsidRPr="007A2260">
        <w:rPr>
          <w:rFonts w:cstheme="minorHAnsi"/>
        </w:rPr>
        <w:t>involving the process and techniques of making Ever-G</w:t>
      </w:r>
      <w:r w:rsidR="00E87B56" w:rsidRPr="007A2260">
        <w:rPr>
          <w:rFonts w:cstheme="minorHAnsi"/>
        </w:rPr>
        <w:t>old products to Howell Company which</w:t>
      </w:r>
      <w:r w:rsidR="00BB7697" w:rsidRPr="007A2260">
        <w:rPr>
          <w:rFonts w:cstheme="minorHAnsi"/>
        </w:rPr>
        <w:t xml:space="preserve"> is</w:t>
      </w:r>
      <w:r w:rsidR="00E87B56" w:rsidRPr="007A2260">
        <w:rPr>
          <w:rFonts w:cstheme="minorHAnsi"/>
        </w:rPr>
        <w:t xml:space="preserve"> our organization rival jeweler. For Jennifer countersuit ag</w:t>
      </w:r>
      <w:r w:rsidR="00BB7697" w:rsidRPr="007A2260">
        <w:rPr>
          <w:rFonts w:cstheme="minorHAnsi"/>
        </w:rPr>
        <w:t>ainst Greene's</w:t>
      </w:r>
      <w:r w:rsidR="00E87B56" w:rsidRPr="007A2260">
        <w:rPr>
          <w:rFonts w:cstheme="minorHAnsi"/>
        </w:rPr>
        <w:t xml:space="preserve">, </w:t>
      </w:r>
      <w:r w:rsidR="00694BAF" w:rsidRPr="007A2260">
        <w:rPr>
          <w:rFonts w:cstheme="minorHAnsi"/>
        </w:rPr>
        <w:t>we</w:t>
      </w:r>
      <w:r w:rsidR="00BB7697" w:rsidRPr="007A2260">
        <w:rPr>
          <w:rFonts w:cstheme="minorHAnsi"/>
        </w:rPr>
        <w:t xml:space="preserve"> will </w:t>
      </w:r>
      <w:r w:rsidR="00694BAF" w:rsidRPr="007A2260">
        <w:rPr>
          <w:rFonts w:cstheme="minorHAnsi"/>
        </w:rPr>
        <w:t>seek the document</w:t>
      </w:r>
      <w:r w:rsidR="00BB7697" w:rsidRPr="007A2260">
        <w:rPr>
          <w:rFonts w:cstheme="minorHAnsi"/>
        </w:rPr>
        <w:t>(s) containing the removal</w:t>
      </w:r>
      <w:r w:rsidR="007D2157">
        <w:rPr>
          <w:rFonts w:cstheme="minorHAnsi"/>
        </w:rPr>
        <w:t xml:space="preserve"> of</w:t>
      </w:r>
      <w:r w:rsidR="00FB1296" w:rsidRPr="007A2260">
        <w:rPr>
          <w:rFonts w:cstheme="minorHAnsi"/>
        </w:rPr>
        <w:t xml:space="preserve"> </w:t>
      </w:r>
      <w:r w:rsidR="00694BAF" w:rsidRPr="007A2260">
        <w:rPr>
          <w:rFonts w:cstheme="minorHAnsi"/>
        </w:rPr>
        <w:t>juni</w:t>
      </w:r>
      <w:r w:rsidR="00FB1296" w:rsidRPr="007A2260">
        <w:rPr>
          <w:rFonts w:cstheme="minorHAnsi"/>
        </w:rPr>
        <w:t>or executive secretaries</w:t>
      </w:r>
      <w:r w:rsidR="007D2157">
        <w:rPr>
          <w:rFonts w:cstheme="minorHAnsi"/>
        </w:rPr>
        <w:t>’ position</w:t>
      </w:r>
      <w:r w:rsidR="00694BAF" w:rsidRPr="007A2260">
        <w:rPr>
          <w:rFonts w:cstheme="minorHAnsi"/>
        </w:rPr>
        <w:t xml:space="preserve"> across</w:t>
      </w:r>
      <w:r w:rsidR="00FB1296" w:rsidRPr="007A2260">
        <w:rPr>
          <w:rFonts w:cstheme="minorHAnsi"/>
        </w:rPr>
        <w:t xml:space="preserve"> all</w:t>
      </w:r>
      <w:r w:rsidR="00694BAF" w:rsidRPr="007A2260">
        <w:rPr>
          <w:rFonts w:cstheme="minorHAnsi"/>
        </w:rPr>
        <w:t xml:space="preserve"> the departments to prove that </w:t>
      </w:r>
      <w:r w:rsidR="001A69AE" w:rsidRPr="007A2260">
        <w:rPr>
          <w:rFonts w:cstheme="minorHAnsi"/>
        </w:rPr>
        <w:t>Jennifer Lawson's terminations were not unlawful nor discriminative and it was not based on her pregnancy</w:t>
      </w:r>
      <w:r w:rsidR="00E22112" w:rsidRPr="007A2260">
        <w:rPr>
          <w:rFonts w:cstheme="minorHAnsi"/>
        </w:rPr>
        <w:t xml:space="preserve"> but was done due to business reasons for reducing recurrent expenditure.</w:t>
      </w:r>
      <w:r w:rsidR="001A69AE" w:rsidRPr="007A2260">
        <w:rPr>
          <w:rFonts w:cstheme="minorHAnsi"/>
        </w:rPr>
        <w:t xml:space="preserve"> </w:t>
      </w:r>
      <w:r w:rsidR="00801EAB" w:rsidRPr="007A2260">
        <w:rPr>
          <w:rFonts w:cstheme="minorHAnsi"/>
        </w:rPr>
        <w:t>Additionally,</w:t>
      </w:r>
      <w:r w:rsidR="00B82CF9" w:rsidRPr="007A2260">
        <w:rPr>
          <w:rFonts w:cstheme="minorHAnsi"/>
        </w:rPr>
        <w:t xml:space="preserve"> the following questions will be answered: </w:t>
      </w:r>
      <w:r w:rsidR="00563D43" w:rsidRPr="007A2260">
        <w:rPr>
          <w:rFonts w:cstheme="minorHAnsi"/>
        </w:rPr>
        <w:t xml:space="preserve">Did the company follow all the due process before terminating Jennifer’s </w:t>
      </w:r>
      <w:r w:rsidR="00801EAB" w:rsidRPr="007A2260">
        <w:rPr>
          <w:rFonts w:cstheme="minorHAnsi"/>
        </w:rPr>
        <w:t>employment</w:t>
      </w:r>
      <w:r w:rsidR="009272CB" w:rsidRPr="007A2260">
        <w:rPr>
          <w:rFonts w:cstheme="minorHAnsi"/>
        </w:rPr>
        <w:t>?</w:t>
      </w:r>
      <w:r w:rsidR="00801EAB" w:rsidRPr="007A2260">
        <w:rPr>
          <w:rFonts w:cstheme="minorHAnsi"/>
        </w:rPr>
        <w:t xml:space="preserve"> </w:t>
      </w:r>
      <w:r w:rsidR="009272CB" w:rsidRPr="007A2260">
        <w:rPr>
          <w:rFonts w:cstheme="minorHAnsi"/>
        </w:rPr>
        <w:t>What</w:t>
      </w:r>
      <w:r w:rsidR="00801EAB" w:rsidRPr="007A2260">
        <w:rPr>
          <w:rFonts w:cstheme="minorHAnsi"/>
        </w:rPr>
        <w:t xml:space="preserve"> is the nature evidence available against our organization?</w:t>
      </w:r>
    </w:p>
    <w:p w:rsidR="008D255E" w:rsidRPr="007A2260" w:rsidRDefault="005F2ED5" w:rsidP="008D255E">
      <w:pPr>
        <w:tabs>
          <w:tab w:val="left" w:pos="3255"/>
        </w:tabs>
        <w:spacing w:before="100" w:beforeAutospacing="1" w:after="100" w:afterAutospacing="1"/>
        <w:ind w:left="284"/>
        <w:contextualSpacing/>
        <w:rPr>
          <w:rFonts w:cstheme="minorHAnsi"/>
        </w:rPr>
      </w:pPr>
      <w:r w:rsidRPr="007A2260">
        <w:rPr>
          <w:rFonts w:cstheme="minorHAnsi"/>
        </w:rPr>
        <w:tab/>
      </w:r>
    </w:p>
    <w:p w:rsidR="004E59B9" w:rsidRPr="007A2260" w:rsidRDefault="004E59B9" w:rsidP="00C55635">
      <w:pPr>
        <w:ind w:firstLine="0"/>
        <w:rPr>
          <w:rFonts w:cstheme="minorHAnsi"/>
          <w:b/>
        </w:rPr>
      </w:pPr>
    </w:p>
    <w:p w:rsidR="004E59B9" w:rsidRPr="007A2260" w:rsidRDefault="004E59B9" w:rsidP="00C55635">
      <w:pPr>
        <w:rPr>
          <w:rFonts w:cstheme="minorHAnsi"/>
          <w:b/>
        </w:rPr>
      </w:pPr>
    </w:p>
    <w:p w:rsidR="008745E7" w:rsidRPr="007A2260" w:rsidRDefault="008745E7" w:rsidP="00C55635">
      <w:pPr>
        <w:rPr>
          <w:rFonts w:cstheme="minorHAnsi"/>
          <w:b/>
          <w:kern w:val="0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5C4CCC" w:rsidRDefault="005C4CCC" w:rsidP="00C55635">
      <w:pPr>
        <w:pStyle w:val="Title2"/>
        <w:rPr>
          <w:rFonts w:cstheme="minorHAnsi"/>
        </w:rPr>
      </w:pPr>
    </w:p>
    <w:p w:rsidR="00E82647" w:rsidRPr="007A2260" w:rsidRDefault="005F2ED5" w:rsidP="00C55635">
      <w:pPr>
        <w:pStyle w:val="Title2"/>
        <w:rPr>
          <w:rFonts w:cstheme="minorHAnsi"/>
        </w:rPr>
      </w:pPr>
      <w:r w:rsidRPr="007A2260">
        <w:rPr>
          <w:rFonts w:cstheme="minorHAnsi"/>
        </w:rPr>
        <w:lastRenderedPageBreak/>
        <w:t xml:space="preserve">References 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</w:rPr>
        <w:fldChar w:fldCharType="begin"/>
      </w:r>
      <w:r w:rsidRPr="007A2260">
        <w:rPr>
          <w:rFonts w:cstheme="minorHAnsi"/>
          <w:lang w:val="en-GB"/>
        </w:rPr>
        <w:instrText xml:space="preserve"> BIBLIOGRAPHY  \l 2057 </w:instrText>
      </w:r>
      <w:r w:rsidRPr="007A2260">
        <w:rPr>
          <w:rFonts w:cstheme="minorHAnsi"/>
        </w:rPr>
        <w:fldChar w:fldCharType="separate"/>
      </w:r>
      <w:r w:rsidRPr="007A2260">
        <w:rPr>
          <w:rFonts w:cstheme="minorHAnsi"/>
          <w:noProof/>
        </w:rPr>
        <w:t>Amie, V., (2012). Williams v</w:t>
      </w:r>
      <w:r w:rsidR="00397381" w:rsidRPr="007A2260">
        <w:rPr>
          <w:rFonts w:cstheme="minorHAnsi"/>
          <w:noProof/>
        </w:rPr>
        <w:t>s</w:t>
      </w:r>
      <w:r w:rsidRPr="007A2260">
        <w:rPr>
          <w:rFonts w:cstheme="minorHAnsi"/>
          <w:noProof/>
        </w:rPr>
        <w:t xml:space="preserve">. </w:t>
      </w:r>
      <w:r w:rsidR="00397381" w:rsidRPr="007A2260">
        <w:rPr>
          <w:rFonts w:cstheme="minorHAnsi"/>
          <w:noProof/>
        </w:rPr>
        <w:t>The General Motors Company: providing a change for the</w:t>
      </w:r>
      <w:r w:rsidRPr="007A2260">
        <w:rPr>
          <w:rFonts w:cstheme="minorHAnsi"/>
          <w:noProof/>
        </w:rPr>
        <w:t xml:space="preserve"> sexua</w:t>
      </w:r>
      <w:r w:rsidR="00397381" w:rsidRPr="007A2260">
        <w:rPr>
          <w:rFonts w:cstheme="minorHAnsi"/>
          <w:noProof/>
        </w:rPr>
        <w:t>l harassment plaintiffs</w:t>
      </w:r>
      <w:r w:rsidRPr="007A2260">
        <w:rPr>
          <w:rFonts w:cstheme="minorHAnsi"/>
          <w:noProof/>
        </w:rPr>
        <w:t xml:space="preserve">. </w:t>
      </w:r>
      <w:r w:rsidR="0046792A" w:rsidRPr="007A2260">
        <w:rPr>
          <w:rFonts w:cstheme="minorHAnsi"/>
          <w:i/>
          <w:noProof/>
        </w:rPr>
        <w:t xml:space="preserve">State of </w:t>
      </w:r>
      <w:r w:rsidR="0046792A" w:rsidRPr="007A2260">
        <w:rPr>
          <w:rFonts w:cstheme="minorHAnsi"/>
          <w:i/>
          <w:iCs/>
          <w:noProof/>
        </w:rPr>
        <w:t xml:space="preserve">Ohio </w:t>
      </w:r>
      <w:r w:rsidRPr="007A2260">
        <w:rPr>
          <w:rFonts w:cstheme="minorHAnsi"/>
          <w:i/>
          <w:iCs/>
          <w:noProof/>
        </w:rPr>
        <w:t>law journal, 61</w:t>
      </w:r>
      <w:r w:rsidRPr="007A2260">
        <w:rPr>
          <w:rFonts w:cstheme="minorHAnsi"/>
          <w:noProof/>
        </w:rPr>
        <w:t>(4), 1559.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>Leo, K., (1968). Sex-</w:t>
      </w:r>
      <w:r w:rsidR="001968F7" w:rsidRPr="007A2260">
        <w:rPr>
          <w:rFonts w:cstheme="minorHAnsi"/>
          <w:noProof/>
        </w:rPr>
        <w:t>Based Discrimination in the United States</w:t>
      </w:r>
      <w:r w:rsidRPr="007A2260">
        <w:rPr>
          <w:rFonts w:cstheme="minorHAnsi"/>
          <w:noProof/>
        </w:rPr>
        <w:t xml:space="preserve"> Law III: </w:t>
      </w:r>
      <w:r w:rsidR="001968F7" w:rsidRPr="007A2260">
        <w:rPr>
          <w:rFonts w:cstheme="minorHAnsi"/>
          <w:noProof/>
        </w:rPr>
        <w:t>under</w:t>
      </w:r>
      <w:r w:rsidRPr="007A2260">
        <w:rPr>
          <w:rFonts w:cstheme="minorHAnsi"/>
          <w:noProof/>
        </w:rPr>
        <w:t xml:space="preserve"> Ti</w:t>
      </w:r>
      <w:r w:rsidR="001968F7" w:rsidRPr="007A2260">
        <w:rPr>
          <w:rFonts w:cstheme="minorHAnsi"/>
          <w:noProof/>
        </w:rPr>
        <w:t xml:space="preserve">tle VII of the </w:t>
      </w:r>
      <w:r w:rsidRPr="007A2260">
        <w:rPr>
          <w:rFonts w:cstheme="minorHAnsi"/>
          <w:noProof/>
        </w:rPr>
        <w:t xml:space="preserve"> Civil Rights Act</w:t>
      </w:r>
      <w:r w:rsidR="001968F7" w:rsidRPr="007A2260">
        <w:rPr>
          <w:rFonts w:cstheme="minorHAnsi"/>
          <w:noProof/>
        </w:rPr>
        <w:t xml:space="preserve"> of 1964</w:t>
      </w:r>
      <w:r w:rsidRPr="007A2260">
        <w:rPr>
          <w:rFonts w:cstheme="minorHAnsi"/>
          <w:noProof/>
        </w:rPr>
        <w:t xml:space="preserve">. </w:t>
      </w:r>
      <w:r w:rsidR="005B636A" w:rsidRPr="007A2260">
        <w:rPr>
          <w:rFonts w:cstheme="minorHAnsi"/>
          <w:i/>
          <w:iCs/>
          <w:noProof/>
        </w:rPr>
        <w:t>Hastings LJ, 22</w:t>
      </w:r>
      <w:r w:rsidR="005B636A" w:rsidRPr="007A2260">
        <w:rPr>
          <w:rFonts w:cstheme="minorHAnsi"/>
          <w:noProof/>
        </w:rPr>
        <w:t>(3</w:t>
      </w:r>
      <w:r w:rsidRPr="007A2260">
        <w:rPr>
          <w:rFonts w:cstheme="minorHAnsi"/>
          <w:noProof/>
        </w:rPr>
        <w:t>), 220-350.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Lewis, P., (1973). Kewanee Oil Company versus Bicron </w:t>
      </w:r>
      <w:r w:rsidRPr="007A2260">
        <w:rPr>
          <w:rFonts w:cstheme="minorHAnsi"/>
          <w:noProof/>
        </w:rPr>
        <w:t>Corp</w:t>
      </w:r>
      <w:r w:rsidR="00750361" w:rsidRPr="007A2260">
        <w:rPr>
          <w:rFonts w:cstheme="minorHAnsi"/>
          <w:noProof/>
        </w:rPr>
        <w:t>oration. 1-75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>Mar</w:t>
      </w:r>
      <w:r w:rsidR="00386816">
        <w:rPr>
          <w:rFonts w:cstheme="minorHAnsi"/>
          <w:noProof/>
        </w:rPr>
        <w:t>k, H., (2007). Protection of  United States Business secret assets: Crucial</w:t>
      </w:r>
      <w:r w:rsidRPr="007A2260">
        <w:rPr>
          <w:rFonts w:cstheme="minorHAnsi"/>
          <w:noProof/>
        </w:rPr>
        <w:t xml:space="preserve"> amendments to </w:t>
      </w:r>
      <w:r w:rsidR="00192FB4">
        <w:rPr>
          <w:rFonts w:cstheme="minorHAnsi"/>
          <w:noProof/>
        </w:rPr>
        <w:t>the 1996 Economic Espionage Act.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Michelle, D., (2013). The Workplace Reproductive Rights, Federal Litigation, and Notions of Equality. </w:t>
      </w:r>
      <w:r w:rsidRPr="007A2260">
        <w:rPr>
          <w:rFonts w:cstheme="minorHAnsi"/>
          <w:i/>
          <w:iCs/>
          <w:noProof/>
        </w:rPr>
        <w:t xml:space="preserve">In APSA </w:t>
      </w:r>
      <w:r w:rsidRPr="007A2260">
        <w:rPr>
          <w:rFonts w:cstheme="minorHAnsi"/>
          <w:i/>
          <w:iCs/>
          <w:noProof/>
        </w:rPr>
        <w:t>2013 Annual Meeting Paper</w:t>
      </w:r>
      <w:r w:rsidRPr="007A2260">
        <w:rPr>
          <w:rFonts w:cstheme="minorHAnsi"/>
          <w:noProof/>
        </w:rPr>
        <w:t>, 1-29.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Rapp, A., &amp; Bernard, T. (2015). The Consequences of the Pregnancy Discrimination Act on work Environment-From the social and legal perspective. </w:t>
      </w:r>
      <w:r w:rsidRPr="007A2260">
        <w:rPr>
          <w:rFonts w:cstheme="minorHAnsi"/>
          <w:i/>
          <w:iCs/>
          <w:noProof/>
        </w:rPr>
        <w:t>Law Review, 36</w:t>
      </w:r>
      <w:r w:rsidRPr="007A2260">
        <w:rPr>
          <w:rFonts w:cstheme="minorHAnsi"/>
          <w:noProof/>
        </w:rPr>
        <w:t>(1), 93-144.</w:t>
      </w:r>
    </w:p>
    <w:p w:rsidR="00A57B75" w:rsidRPr="007A2260" w:rsidRDefault="005F2ED5" w:rsidP="00763800">
      <w:pPr>
        <w:pStyle w:val="Bibliography"/>
        <w:ind w:left="1004"/>
        <w:contextualSpacing/>
        <w:rPr>
          <w:rFonts w:cstheme="minorHAnsi"/>
          <w:noProof/>
        </w:rPr>
      </w:pPr>
      <w:r w:rsidRPr="007A2260">
        <w:rPr>
          <w:rFonts w:cstheme="minorHAnsi"/>
          <w:noProof/>
        </w:rPr>
        <w:t xml:space="preserve">Steven, W., (2015). </w:t>
      </w:r>
      <w:r w:rsidR="0048764D" w:rsidRPr="007A2260">
        <w:rPr>
          <w:rFonts w:cstheme="minorHAnsi"/>
          <w:i/>
          <w:noProof/>
        </w:rPr>
        <w:t xml:space="preserve">Policy on </w:t>
      </w:r>
      <w:r w:rsidR="0048764D" w:rsidRPr="007A2260">
        <w:rPr>
          <w:rFonts w:cstheme="minorHAnsi"/>
          <w:i/>
          <w:iCs/>
          <w:noProof/>
        </w:rPr>
        <w:t>Family Leave</w:t>
      </w:r>
      <w:r w:rsidRPr="007A2260">
        <w:rPr>
          <w:rFonts w:cstheme="minorHAnsi"/>
          <w:i/>
          <w:iCs/>
          <w:noProof/>
        </w:rPr>
        <w:t>: The Poli</w:t>
      </w:r>
      <w:r w:rsidRPr="007A2260">
        <w:rPr>
          <w:rFonts w:cstheme="minorHAnsi"/>
          <w:i/>
          <w:iCs/>
          <w:noProof/>
        </w:rPr>
        <w:t>tical Economy of</w:t>
      </w:r>
      <w:r w:rsidR="00F13BA2" w:rsidRPr="007A2260">
        <w:rPr>
          <w:rFonts w:cstheme="minorHAnsi"/>
          <w:i/>
          <w:iCs/>
          <w:noProof/>
        </w:rPr>
        <w:t>Family and Work</w:t>
      </w:r>
      <w:r w:rsidRPr="007A2260">
        <w:rPr>
          <w:rFonts w:cstheme="minorHAnsi"/>
          <w:i/>
          <w:iCs/>
          <w:noProof/>
        </w:rPr>
        <w:t xml:space="preserve"> in</w:t>
      </w:r>
      <w:r w:rsidR="00F13BA2" w:rsidRPr="007A2260">
        <w:rPr>
          <w:rFonts w:cstheme="minorHAnsi"/>
          <w:i/>
          <w:iCs/>
          <w:noProof/>
        </w:rPr>
        <w:t xml:space="preserve"> the United States</w:t>
      </w:r>
      <w:r w:rsidRPr="007A2260">
        <w:rPr>
          <w:rFonts w:cstheme="minorHAnsi"/>
          <w:i/>
          <w:iCs/>
          <w:noProof/>
        </w:rPr>
        <w:t>.</w:t>
      </w:r>
      <w:r w:rsidRPr="007A2260">
        <w:rPr>
          <w:rFonts w:cstheme="minorHAnsi"/>
          <w:noProof/>
        </w:rPr>
        <w:t xml:space="preserve"> Routledge.</w:t>
      </w:r>
    </w:p>
    <w:p w:rsidR="007C3CFC" w:rsidRPr="007A2260" w:rsidRDefault="005F2ED5" w:rsidP="00763800">
      <w:pPr>
        <w:pStyle w:val="Title2"/>
        <w:ind w:left="1004" w:hanging="720"/>
        <w:contextualSpacing/>
        <w:jc w:val="left"/>
        <w:rPr>
          <w:rFonts w:cstheme="minorHAnsi"/>
        </w:rPr>
      </w:pPr>
      <w:r w:rsidRPr="007A2260">
        <w:rPr>
          <w:rFonts w:cstheme="minorHAnsi"/>
        </w:rPr>
        <w:fldChar w:fldCharType="end"/>
      </w:r>
    </w:p>
    <w:p w:rsidR="007C3CFC" w:rsidRPr="007A2260" w:rsidRDefault="007C3CFC" w:rsidP="00C55635">
      <w:pPr>
        <w:pStyle w:val="Title2"/>
        <w:rPr>
          <w:rFonts w:cstheme="minorHAnsi"/>
        </w:rPr>
      </w:pPr>
    </w:p>
    <w:p w:rsidR="00873F41" w:rsidRPr="007A2260" w:rsidRDefault="00873F41" w:rsidP="00C55635">
      <w:pPr>
        <w:pStyle w:val="Title2"/>
        <w:rPr>
          <w:rFonts w:cstheme="minorHAnsi"/>
        </w:rPr>
      </w:pPr>
    </w:p>
    <w:p w:rsidR="00873F41" w:rsidRPr="007A2260" w:rsidRDefault="00873F41" w:rsidP="00C55635">
      <w:pPr>
        <w:pStyle w:val="Title2"/>
        <w:rPr>
          <w:rFonts w:cstheme="minorHAnsi"/>
        </w:rPr>
      </w:pPr>
    </w:p>
    <w:bookmarkEnd w:id="0"/>
    <w:p w:rsidR="00873F41" w:rsidRPr="007A2260" w:rsidRDefault="00873F41" w:rsidP="005670A8">
      <w:pPr>
        <w:pStyle w:val="Title2"/>
        <w:jc w:val="left"/>
        <w:rPr>
          <w:rFonts w:cstheme="minorHAnsi"/>
        </w:rPr>
      </w:pPr>
    </w:p>
    <w:sectPr w:rsidR="00873F41" w:rsidRPr="007A2260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ED5" w:rsidRDefault="005F2ED5">
      <w:pPr>
        <w:spacing w:line="240" w:lineRule="auto"/>
      </w:pPr>
      <w:r>
        <w:separator/>
      </w:r>
    </w:p>
  </w:endnote>
  <w:endnote w:type="continuationSeparator" w:id="0">
    <w:p w:rsidR="005F2ED5" w:rsidRDefault="005F2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ED5" w:rsidRDefault="005F2ED5">
      <w:pPr>
        <w:spacing w:line="240" w:lineRule="auto"/>
      </w:pPr>
      <w:r>
        <w:separator/>
      </w:r>
    </w:p>
  </w:footnote>
  <w:footnote w:type="continuationSeparator" w:id="0">
    <w:p w:rsidR="005F2ED5" w:rsidRDefault="005F2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5F2ED5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691B5949031D48DBAC5E9E2C10A0A5D8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65B8">
          <w:rPr>
            <w:rStyle w:val="Strong"/>
            <w:lang w:val="en-GB"/>
          </w:rPr>
          <w:t>MILESTONE 1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A77D94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5F2ED5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2E361792F6FB49BF9240A3FF197DE224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265B8">
          <w:rPr>
            <w:rStyle w:val="Strong"/>
          </w:rPr>
          <w:t>MILESTONE 1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A77D94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30822B0B"/>
    <w:multiLevelType w:val="hybridMultilevel"/>
    <w:tmpl w:val="33025DF0"/>
    <w:lvl w:ilvl="0" w:tplc="9E0C9F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E024852" w:tentative="1">
      <w:start w:val="1"/>
      <w:numFmt w:val="lowerLetter"/>
      <w:lvlText w:val="%2."/>
      <w:lvlJc w:val="left"/>
      <w:pPr>
        <w:ind w:left="1440" w:hanging="360"/>
      </w:pPr>
    </w:lvl>
    <w:lvl w:ilvl="2" w:tplc="EB56BFD0" w:tentative="1">
      <w:start w:val="1"/>
      <w:numFmt w:val="lowerRoman"/>
      <w:lvlText w:val="%3."/>
      <w:lvlJc w:val="right"/>
      <w:pPr>
        <w:ind w:left="2160" w:hanging="180"/>
      </w:pPr>
    </w:lvl>
    <w:lvl w:ilvl="3" w:tplc="1A024478" w:tentative="1">
      <w:start w:val="1"/>
      <w:numFmt w:val="decimal"/>
      <w:lvlText w:val="%4."/>
      <w:lvlJc w:val="left"/>
      <w:pPr>
        <w:ind w:left="2880" w:hanging="360"/>
      </w:pPr>
    </w:lvl>
    <w:lvl w:ilvl="4" w:tplc="FC9696DA" w:tentative="1">
      <w:start w:val="1"/>
      <w:numFmt w:val="lowerLetter"/>
      <w:lvlText w:val="%5."/>
      <w:lvlJc w:val="left"/>
      <w:pPr>
        <w:ind w:left="3600" w:hanging="360"/>
      </w:pPr>
    </w:lvl>
    <w:lvl w:ilvl="5" w:tplc="CBEE08B8" w:tentative="1">
      <w:start w:val="1"/>
      <w:numFmt w:val="lowerRoman"/>
      <w:lvlText w:val="%6."/>
      <w:lvlJc w:val="right"/>
      <w:pPr>
        <w:ind w:left="4320" w:hanging="180"/>
      </w:pPr>
    </w:lvl>
    <w:lvl w:ilvl="6" w:tplc="ECF641D4" w:tentative="1">
      <w:start w:val="1"/>
      <w:numFmt w:val="decimal"/>
      <w:lvlText w:val="%7."/>
      <w:lvlJc w:val="left"/>
      <w:pPr>
        <w:ind w:left="5040" w:hanging="360"/>
      </w:pPr>
    </w:lvl>
    <w:lvl w:ilvl="7" w:tplc="F3BAC0FA" w:tentative="1">
      <w:start w:val="1"/>
      <w:numFmt w:val="lowerLetter"/>
      <w:lvlText w:val="%8."/>
      <w:lvlJc w:val="left"/>
      <w:pPr>
        <w:ind w:left="5760" w:hanging="360"/>
      </w:pPr>
    </w:lvl>
    <w:lvl w:ilvl="8" w:tplc="D35CE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B8"/>
    <w:rsid w:val="00011B3E"/>
    <w:rsid w:val="000156D7"/>
    <w:rsid w:val="00017D94"/>
    <w:rsid w:val="00020B01"/>
    <w:rsid w:val="00031FFE"/>
    <w:rsid w:val="0003376E"/>
    <w:rsid w:val="000367CF"/>
    <w:rsid w:val="00040D15"/>
    <w:rsid w:val="00057728"/>
    <w:rsid w:val="00060F36"/>
    <w:rsid w:val="000918BD"/>
    <w:rsid w:val="000937A6"/>
    <w:rsid w:val="000A4A64"/>
    <w:rsid w:val="000B390D"/>
    <w:rsid w:val="000C4BC7"/>
    <w:rsid w:val="000D3EF3"/>
    <w:rsid w:val="000D3F41"/>
    <w:rsid w:val="000E1409"/>
    <w:rsid w:val="000E6D59"/>
    <w:rsid w:val="000F4745"/>
    <w:rsid w:val="001101D5"/>
    <w:rsid w:val="001247C1"/>
    <w:rsid w:val="00127D7D"/>
    <w:rsid w:val="00127FB4"/>
    <w:rsid w:val="001349A3"/>
    <w:rsid w:val="0013721E"/>
    <w:rsid w:val="00163374"/>
    <w:rsid w:val="00173413"/>
    <w:rsid w:val="00174001"/>
    <w:rsid w:val="00180CCD"/>
    <w:rsid w:val="0018715A"/>
    <w:rsid w:val="00192FB4"/>
    <w:rsid w:val="001968F7"/>
    <w:rsid w:val="001A39FB"/>
    <w:rsid w:val="001A55C0"/>
    <w:rsid w:val="001A69AE"/>
    <w:rsid w:val="001C7A8E"/>
    <w:rsid w:val="001D2E4C"/>
    <w:rsid w:val="001D76B7"/>
    <w:rsid w:val="001E3B04"/>
    <w:rsid w:val="001E6075"/>
    <w:rsid w:val="0021086A"/>
    <w:rsid w:val="00212489"/>
    <w:rsid w:val="00223A38"/>
    <w:rsid w:val="002243D6"/>
    <w:rsid w:val="00242601"/>
    <w:rsid w:val="00246B1B"/>
    <w:rsid w:val="00251F57"/>
    <w:rsid w:val="00261325"/>
    <w:rsid w:val="00261D44"/>
    <w:rsid w:val="00265162"/>
    <w:rsid w:val="00265347"/>
    <w:rsid w:val="0027315B"/>
    <w:rsid w:val="00282333"/>
    <w:rsid w:val="002831FB"/>
    <w:rsid w:val="00290AF6"/>
    <w:rsid w:val="002911DE"/>
    <w:rsid w:val="0029342C"/>
    <w:rsid w:val="00293563"/>
    <w:rsid w:val="00295F4E"/>
    <w:rsid w:val="002A4BDE"/>
    <w:rsid w:val="002A7AE6"/>
    <w:rsid w:val="002D2644"/>
    <w:rsid w:val="002F6BD5"/>
    <w:rsid w:val="00302A69"/>
    <w:rsid w:val="0030385F"/>
    <w:rsid w:val="00306837"/>
    <w:rsid w:val="003151E2"/>
    <w:rsid w:val="00320643"/>
    <w:rsid w:val="003273E5"/>
    <w:rsid w:val="003421A9"/>
    <w:rsid w:val="00355DCA"/>
    <w:rsid w:val="00356DA3"/>
    <w:rsid w:val="003612CD"/>
    <w:rsid w:val="0036265E"/>
    <w:rsid w:val="0037509F"/>
    <w:rsid w:val="00376911"/>
    <w:rsid w:val="00386816"/>
    <w:rsid w:val="00392DAD"/>
    <w:rsid w:val="00393384"/>
    <w:rsid w:val="00397381"/>
    <w:rsid w:val="00397722"/>
    <w:rsid w:val="003B3E77"/>
    <w:rsid w:val="003F3684"/>
    <w:rsid w:val="00400626"/>
    <w:rsid w:val="00420ACB"/>
    <w:rsid w:val="00422827"/>
    <w:rsid w:val="004264B8"/>
    <w:rsid w:val="00444B2D"/>
    <w:rsid w:val="004474C2"/>
    <w:rsid w:val="00453E41"/>
    <w:rsid w:val="004577EC"/>
    <w:rsid w:val="004649C3"/>
    <w:rsid w:val="0046694E"/>
    <w:rsid w:val="00466F1D"/>
    <w:rsid w:val="0046792A"/>
    <w:rsid w:val="0048764D"/>
    <w:rsid w:val="004A1EF6"/>
    <w:rsid w:val="004B7294"/>
    <w:rsid w:val="004C2B3B"/>
    <w:rsid w:val="004D2A36"/>
    <w:rsid w:val="004E59B9"/>
    <w:rsid w:val="004E6FEC"/>
    <w:rsid w:val="004F1406"/>
    <w:rsid w:val="004F4DB2"/>
    <w:rsid w:val="005048A8"/>
    <w:rsid w:val="00510CF0"/>
    <w:rsid w:val="0051716A"/>
    <w:rsid w:val="005202BF"/>
    <w:rsid w:val="00531606"/>
    <w:rsid w:val="005316D5"/>
    <w:rsid w:val="00536BEB"/>
    <w:rsid w:val="00551A02"/>
    <w:rsid w:val="005534FA"/>
    <w:rsid w:val="005537DD"/>
    <w:rsid w:val="005571EE"/>
    <w:rsid w:val="00560586"/>
    <w:rsid w:val="0056340D"/>
    <w:rsid w:val="00563D43"/>
    <w:rsid w:val="005670A8"/>
    <w:rsid w:val="00577AEE"/>
    <w:rsid w:val="0058095B"/>
    <w:rsid w:val="00587911"/>
    <w:rsid w:val="00587D91"/>
    <w:rsid w:val="00593393"/>
    <w:rsid w:val="00594B03"/>
    <w:rsid w:val="005952A0"/>
    <w:rsid w:val="005A7B69"/>
    <w:rsid w:val="005B636A"/>
    <w:rsid w:val="005C4CCC"/>
    <w:rsid w:val="005C7A94"/>
    <w:rsid w:val="005D1176"/>
    <w:rsid w:val="005D3A03"/>
    <w:rsid w:val="005F2ED5"/>
    <w:rsid w:val="006265B8"/>
    <w:rsid w:val="00631ADC"/>
    <w:rsid w:val="00632545"/>
    <w:rsid w:val="00645331"/>
    <w:rsid w:val="00645A24"/>
    <w:rsid w:val="00662E9F"/>
    <w:rsid w:val="00670B9C"/>
    <w:rsid w:val="00684639"/>
    <w:rsid w:val="00692ED7"/>
    <w:rsid w:val="00694BAF"/>
    <w:rsid w:val="006A06CD"/>
    <w:rsid w:val="006A0721"/>
    <w:rsid w:val="006A4D16"/>
    <w:rsid w:val="006B54BD"/>
    <w:rsid w:val="006B7C93"/>
    <w:rsid w:val="006C3AA4"/>
    <w:rsid w:val="006D48E9"/>
    <w:rsid w:val="006E1170"/>
    <w:rsid w:val="006E5FE8"/>
    <w:rsid w:val="006F697D"/>
    <w:rsid w:val="0070544E"/>
    <w:rsid w:val="00722297"/>
    <w:rsid w:val="00727C91"/>
    <w:rsid w:val="007374B2"/>
    <w:rsid w:val="00743122"/>
    <w:rsid w:val="00750361"/>
    <w:rsid w:val="00763800"/>
    <w:rsid w:val="00764D89"/>
    <w:rsid w:val="00772270"/>
    <w:rsid w:val="007A2260"/>
    <w:rsid w:val="007B2D33"/>
    <w:rsid w:val="007C1FF0"/>
    <w:rsid w:val="007C3CFC"/>
    <w:rsid w:val="007D2157"/>
    <w:rsid w:val="007E0DAA"/>
    <w:rsid w:val="007F1E8F"/>
    <w:rsid w:val="008002C0"/>
    <w:rsid w:val="00801EAB"/>
    <w:rsid w:val="0080317D"/>
    <w:rsid w:val="008041E6"/>
    <w:rsid w:val="0080476A"/>
    <w:rsid w:val="008065D4"/>
    <w:rsid w:val="00807830"/>
    <w:rsid w:val="00823494"/>
    <w:rsid w:val="008247B4"/>
    <w:rsid w:val="00824A15"/>
    <w:rsid w:val="00857E72"/>
    <w:rsid w:val="00873F41"/>
    <w:rsid w:val="008745E7"/>
    <w:rsid w:val="008754E4"/>
    <w:rsid w:val="008759C5"/>
    <w:rsid w:val="00875E3B"/>
    <w:rsid w:val="00877BB1"/>
    <w:rsid w:val="00884CE2"/>
    <w:rsid w:val="00886E36"/>
    <w:rsid w:val="008922C9"/>
    <w:rsid w:val="008A3266"/>
    <w:rsid w:val="008B49D1"/>
    <w:rsid w:val="008B7E4D"/>
    <w:rsid w:val="008C3E34"/>
    <w:rsid w:val="008C5323"/>
    <w:rsid w:val="008D255E"/>
    <w:rsid w:val="008E1502"/>
    <w:rsid w:val="008E237A"/>
    <w:rsid w:val="008E5BFD"/>
    <w:rsid w:val="00903C63"/>
    <w:rsid w:val="00913E5F"/>
    <w:rsid w:val="00922D56"/>
    <w:rsid w:val="00925582"/>
    <w:rsid w:val="009272CB"/>
    <w:rsid w:val="00931378"/>
    <w:rsid w:val="0094040F"/>
    <w:rsid w:val="009523EC"/>
    <w:rsid w:val="0095376E"/>
    <w:rsid w:val="00957F25"/>
    <w:rsid w:val="00967EEE"/>
    <w:rsid w:val="00987410"/>
    <w:rsid w:val="009A4B5D"/>
    <w:rsid w:val="009A6A3B"/>
    <w:rsid w:val="009B3E97"/>
    <w:rsid w:val="009C476C"/>
    <w:rsid w:val="009D4520"/>
    <w:rsid w:val="009E01D0"/>
    <w:rsid w:val="009F0360"/>
    <w:rsid w:val="009F1BC7"/>
    <w:rsid w:val="009F49D3"/>
    <w:rsid w:val="00A20063"/>
    <w:rsid w:val="00A20428"/>
    <w:rsid w:val="00A3520C"/>
    <w:rsid w:val="00A40A35"/>
    <w:rsid w:val="00A53913"/>
    <w:rsid w:val="00A57B75"/>
    <w:rsid w:val="00A62FD6"/>
    <w:rsid w:val="00A71848"/>
    <w:rsid w:val="00A77D94"/>
    <w:rsid w:val="00AA3E17"/>
    <w:rsid w:val="00AB6262"/>
    <w:rsid w:val="00AC0190"/>
    <w:rsid w:val="00AD1068"/>
    <w:rsid w:val="00AD2B1E"/>
    <w:rsid w:val="00AE5E85"/>
    <w:rsid w:val="00B131FD"/>
    <w:rsid w:val="00B2120E"/>
    <w:rsid w:val="00B31A6A"/>
    <w:rsid w:val="00B33164"/>
    <w:rsid w:val="00B50D3E"/>
    <w:rsid w:val="00B513CC"/>
    <w:rsid w:val="00B51E1B"/>
    <w:rsid w:val="00B74AFD"/>
    <w:rsid w:val="00B823AA"/>
    <w:rsid w:val="00B82CF9"/>
    <w:rsid w:val="00B84D29"/>
    <w:rsid w:val="00B90569"/>
    <w:rsid w:val="00B930B5"/>
    <w:rsid w:val="00BA45DB"/>
    <w:rsid w:val="00BB189D"/>
    <w:rsid w:val="00BB7697"/>
    <w:rsid w:val="00BD1CE5"/>
    <w:rsid w:val="00BD7413"/>
    <w:rsid w:val="00BE30EA"/>
    <w:rsid w:val="00BF4184"/>
    <w:rsid w:val="00C0239A"/>
    <w:rsid w:val="00C0601E"/>
    <w:rsid w:val="00C072BB"/>
    <w:rsid w:val="00C311A7"/>
    <w:rsid w:val="00C31D30"/>
    <w:rsid w:val="00C32B0F"/>
    <w:rsid w:val="00C3403E"/>
    <w:rsid w:val="00C42330"/>
    <w:rsid w:val="00C44E0D"/>
    <w:rsid w:val="00C45D07"/>
    <w:rsid w:val="00C52AD8"/>
    <w:rsid w:val="00C55635"/>
    <w:rsid w:val="00C742A4"/>
    <w:rsid w:val="00C75437"/>
    <w:rsid w:val="00C942E6"/>
    <w:rsid w:val="00CA68A6"/>
    <w:rsid w:val="00CB73C7"/>
    <w:rsid w:val="00CC492F"/>
    <w:rsid w:val="00CC4B18"/>
    <w:rsid w:val="00CC6AEA"/>
    <w:rsid w:val="00CD6E39"/>
    <w:rsid w:val="00CE1CCB"/>
    <w:rsid w:val="00CF2909"/>
    <w:rsid w:val="00CF67D9"/>
    <w:rsid w:val="00CF6E91"/>
    <w:rsid w:val="00CF7FAD"/>
    <w:rsid w:val="00D22944"/>
    <w:rsid w:val="00D5417D"/>
    <w:rsid w:val="00D55527"/>
    <w:rsid w:val="00D67579"/>
    <w:rsid w:val="00D67A80"/>
    <w:rsid w:val="00D85B68"/>
    <w:rsid w:val="00D96335"/>
    <w:rsid w:val="00DC3BE5"/>
    <w:rsid w:val="00DC7576"/>
    <w:rsid w:val="00DF03AE"/>
    <w:rsid w:val="00E06066"/>
    <w:rsid w:val="00E16C57"/>
    <w:rsid w:val="00E2004B"/>
    <w:rsid w:val="00E208A9"/>
    <w:rsid w:val="00E22112"/>
    <w:rsid w:val="00E318D8"/>
    <w:rsid w:val="00E45711"/>
    <w:rsid w:val="00E5446D"/>
    <w:rsid w:val="00E57766"/>
    <w:rsid w:val="00E6004D"/>
    <w:rsid w:val="00E71243"/>
    <w:rsid w:val="00E81978"/>
    <w:rsid w:val="00E82647"/>
    <w:rsid w:val="00E87B56"/>
    <w:rsid w:val="00E9415A"/>
    <w:rsid w:val="00EA3346"/>
    <w:rsid w:val="00EA4E0D"/>
    <w:rsid w:val="00EC0277"/>
    <w:rsid w:val="00EE1B3A"/>
    <w:rsid w:val="00EE4D3F"/>
    <w:rsid w:val="00EF5068"/>
    <w:rsid w:val="00EF55A1"/>
    <w:rsid w:val="00F10177"/>
    <w:rsid w:val="00F13BA2"/>
    <w:rsid w:val="00F15F3D"/>
    <w:rsid w:val="00F21D87"/>
    <w:rsid w:val="00F257E1"/>
    <w:rsid w:val="00F32C79"/>
    <w:rsid w:val="00F379B7"/>
    <w:rsid w:val="00F37B72"/>
    <w:rsid w:val="00F425D9"/>
    <w:rsid w:val="00F525FA"/>
    <w:rsid w:val="00F67886"/>
    <w:rsid w:val="00F77C1C"/>
    <w:rsid w:val="00F8464A"/>
    <w:rsid w:val="00F87779"/>
    <w:rsid w:val="00F941A7"/>
    <w:rsid w:val="00F948C5"/>
    <w:rsid w:val="00F94C3D"/>
    <w:rsid w:val="00F9635E"/>
    <w:rsid w:val="00FA098C"/>
    <w:rsid w:val="00FB1296"/>
    <w:rsid w:val="00FC073F"/>
    <w:rsid w:val="00FE6F75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31C52-D21D-465F-B4A6-8DEF6FE6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91B5949031D48DBAC5E9E2C10A0A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9D71E-AC45-4AAE-8929-FB0EB44B1335}"/>
      </w:docPartPr>
      <w:docPartBody>
        <w:p w:rsidR="00E71243" w:rsidRDefault="00D94D31">
          <w:pPr>
            <w:pStyle w:val="691B5949031D48DBAC5E9E2C10A0A5D8"/>
          </w:pPr>
          <w:r w:rsidRPr="005D3A03">
            <w:t>Figures title:</w:t>
          </w:r>
        </w:p>
      </w:docPartBody>
    </w:docPart>
    <w:docPart>
      <w:docPartPr>
        <w:name w:val="2E361792F6FB49BF9240A3FF197DE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1BB72-5D1E-4A49-9639-DD741EEBCE86}"/>
      </w:docPartPr>
      <w:docPartBody>
        <w:p w:rsidR="00E71243" w:rsidRDefault="00D94D31">
          <w:pPr>
            <w:pStyle w:val="2E361792F6FB49BF9240A3FF197DE224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27"/>
    <w:rsid w:val="00D94D31"/>
    <w:rsid w:val="00E10D96"/>
    <w:rsid w:val="00E71243"/>
    <w:rsid w:val="00E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A5E06C7DA948DDBAEF09B164ACCD77">
    <w:name w:val="5CA5E06C7DA948DDBAEF09B164ACCD77"/>
  </w:style>
  <w:style w:type="paragraph" w:customStyle="1" w:styleId="2A31D974BF2B410792266F466CCA9B25">
    <w:name w:val="2A31D974BF2B410792266F466CCA9B25"/>
  </w:style>
  <w:style w:type="paragraph" w:customStyle="1" w:styleId="72A8620DE83944389C4090C1AABD6B73">
    <w:name w:val="72A8620DE83944389C4090C1AABD6B73"/>
  </w:style>
  <w:style w:type="paragraph" w:customStyle="1" w:styleId="9E88CCADC7AD4A6482A172DDB6333A16">
    <w:name w:val="9E88CCADC7AD4A6482A172DDB6333A16"/>
  </w:style>
  <w:style w:type="paragraph" w:customStyle="1" w:styleId="CBC2ADF237394B5B9A043A366AB44385">
    <w:name w:val="CBC2ADF237394B5B9A043A366AB44385"/>
  </w:style>
  <w:style w:type="paragraph" w:customStyle="1" w:styleId="8004FCCB6BFC4C968FC89CA7D4CE9701">
    <w:name w:val="8004FCCB6BFC4C968FC89CA7D4CE9701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91F53AB4378A47FF8F5B5B67352FC5D4">
    <w:name w:val="91F53AB4378A47FF8F5B5B67352FC5D4"/>
  </w:style>
  <w:style w:type="paragraph" w:customStyle="1" w:styleId="CFC2FEB33BD64E1E9BF11BA94158C35C">
    <w:name w:val="CFC2FEB33BD64E1E9BF11BA94158C35C"/>
  </w:style>
  <w:style w:type="paragraph" w:customStyle="1" w:styleId="4B3ED555206349AEA46A7AF03D22936A">
    <w:name w:val="4B3ED555206349AEA46A7AF03D22936A"/>
  </w:style>
  <w:style w:type="paragraph" w:customStyle="1" w:styleId="DFBAEE19046146B8AE767486220D24DD">
    <w:name w:val="DFBAEE19046146B8AE767486220D24DD"/>
  </w:style>
  <w:style w:type="paragraph" w:customStyle="1" w:styleId="F2983187E4704A5489AE398F8E870A5C">
    <w:name w:val="F2983187E4704A5489AE398F8E870A5C"/>
  </w:style>
  <w:style w:type="paragraph" w:customStyle="1" w:styleId="C77ED42C5CA442D781925C961C298994">
    <w:name w:val="C77ED42C5CA442D781925C961C298994"/>
  </w:style>
  <w:style w:type="paragraph" w:customStyle="1" w:styleId="CB8B45BB27C44CB68B750AB5EE80C1DA">
    <w:name w:val="CB8B45BB27C44CB68B750AB5EE80C1DA"/>
  </w:style>
  <w:style w:type="paragraph" w:customStyle="1" w:styleId="9CAA5C3194C943199A5A3C99173136F0">
    <w:name w:val="9CAA5C3194C943199A5A3C99173136F0"/>
  </w:style>
  <w:style w:type="paragraph" w:customStyle="1" w:styleId="1A15054A18B24BFEB878CFA8D3D01F0D">
    <w:name w:val="1A15054A18B24BFEB878CFA8D3D01F0D"/>
  </w:style>
  <w:style w:type="paragraph" w:customStyle="1" w:styleId="8FDD2DF0A59C4111BABD3EE8D148D412">
    <w:name w:val="8FDD2DF0A59C4111BABD3EE8D148D412"/>
  </w:style>
  <w:style w:type="paragraph" w:customStyle="1" w:styleId="53DB1708D9CC4C3C8FDD94CED4456FD2">
    <w:name w:val="53DB1708D9CC4C3C8FDD94CED4456FD2"/>
  </w:style>
  <w:style w:type="paragraph" w:customStyle="1" w:styleId="B56866539F7F46539A2E95A45630ED04">
    <w:name w:val="B56866539F7F46539A2E95A45630ED04"/>
  </w:style>
  <w:style w:type="paragraph" w:customStyle="1" w:styleId="A8214CB33B914926A482B87952C5A3D2">
    <w:name w:val="A8214CB33B914926A482B87952C5A3D2"/>
  </w:style>
  <w:style w:type="paragraph" w:customStyle="1" w:styleId="89671AE97CE64F18B74F1ECAC9D1AEB8">
    <w:name w:val="89671AE97CE64F18B74F1ECAC9D1AEB8"/>
  </w:style>
  <w:style w:type="paragraph" w:customStyle="1" w:styleId="6F5CEF5BDD8D48C09B286E7AAB060B9A">
    <w:name w:val="6F5CEF5BDD8D48C09B286E7AAB060B9A"/>
  </w:style>
  <w:style w:type="paragraph" w:customStyle="1" w:styleId="654FC9033FB64E7EB7024062E7118094">
    <w:name w:val="654FC9033FB64E7EB7024062E7118094"/>
  </w:style>
  <w:style w:type="paragraph" w:customStyle="1" w:styleId="7B0C49ACE2B5475F8F4FB3376CD14519">
    <w:name w:val="7B0C49ACE2B5475F8F4FB3376CD14519"/>
  </w:style>
  <w:style w:type="paragraph" w:customStyle="1" w:styleId="E58D86B7BF2F45AC8DA11B0B40585C5C">
    <w:name w:val="E58D86B7BF2F45AC8DA11B0B40585C5C"/>
  </w:style>
  <w:style w:type="paragraph" w:customStyle="1" w:styleId="10BF4D72C435442E8A56436B66A5A67B">
    <w:name w:val="10BF4D72C435442E8A56436B66A5A67B"/>
  </w:style>
  <w:style w:type="paragraph" w:customStyle="1" w:styleId="47EE02EC1AFB484D804AD80DE01CE7AC">
    <w:name w:val="47EE02EC1AFB484D804AD80DE01CE7AC"/>
  </w:style>
  <w:style w:type="paragraph" w:customStyle="1" w:styleId="2CD40B0413854A678613489622E12861">
    <w:name w:val="2CD40B0413854A678613489622E12861"/>
  </w:style>
  <w:style w:type="paragraph" w:customStyle="1" w:styleId="BD8570A8890C454B9A9BBDB2166CF767">
    <w:name w:val="BD8570A8890C454B9A9BBDB2166CF767"/>
  </w:style>
  <w:style w:type="paragraph" w:customStyle="1" w:styleId="201583B993174A3D9B6DB6D863F34376">
    <w:name w:val="201583B993174A3D9B6DB6D863F34376"/>
  </w:style>
  <w:style w:type="paragraph" w:customStyle="1" w:styleId="7AE6994059154C7086F1CE9D5981A6D9">
    <w:name w:val="7AE6994059154C7086F1CE9D5981A6D9"/>
  </w:style>
  <w:style w:type="paragraph" w:customStyle="1" w:styleId="C79B7E58FBEC4CCD94737CFE29918D9F">
    <w:name w:val="C79B7E58FBEC4CCD94737CFE29918D9F"/>
  </w:style>
  <w:style w:type="paragraph" w:customStyle="1" w:styleId="0B22310245784DB09BD7EC2AE5BBA6C8">
    <w:name w:val="0B22310245784DB09BD7EC2AE5BBA6C8"/>
  </w:style>
  <w:style w:type="paragraph" w:customStyle="1" w:styleId="DD6DDC15FB6D48D9BBE217A813E606E3">
    <w:name w:val="DD6DDC15FB6D48D9BBE217A813E606E3"/>
  </w:style>
  <w:style w:type="paragraph" w:customStyle="1" w:styleId="9674DCB47468499CA25A31B46B04BF12">
    <w:name w:val="9674DCB47468499CA25A31B46B04BF12"/>
  </w:style>
  <w:style w:type="paragraph" w:customStyle="1" w:styleId="B99F8583C4BA464F8622CB44EA917F1D">
    <w:name w:val="B99F8583C4BA464F8622CB44EA917F1D"/>
  </w:style>
  <w:style w:type="paragraph" w:customStyle="1" w:styleId="A14F38C37F2843B2B444993A971568EC">
    <w:name w:val="A14F38C37F2843B2B444993A971568EC"/>
  </w:style>
  <w:style w:type="paragraph" w:customStyle="1" w:styleId="F71AE230EAF148B2AE7287841A1B501D">
    <w:name w:val="F71AE230EAF148B2AE7287841A1B501D"/>
  </w:style>
  <w:style w:type="paragraph" w:customStyle="1" w:styleId="5827B60F616D4E919DED0D69A8F8F2CC">
    <w:name w:val="5827B60F616D4E919DED0D69A8F8F2CC"/>
  </w:style>
  <w:style w:type="paragraph" w:customStyle="1" w:styleId="54920E63BD7949C39C347182887D9309">
    <w:name w:val="54920E63BD7949C39C347182887D9309"/>
  </w:style>
  <w:style w:type="paragraph" w:customStyle="1" w:styleId="E779FDDA04234D6BAF9822AF331552EC">
    <w:name w:val="E779FDDA04234D6BAF9822AF331552EC"/>
  </w:style>
  <w:style w:type="paragraph" w:customStyle="1" w:styleId="D7630E4195F74C23902903DCFA1896C2">
    <w:name w:val="D7630E4195F74C23902903DCFA1896C2"/>
  </w:style>
  <w:style w:type="paragraph" w:customStyle="1" w:styleId="83BC0E618687490297D45937380FD903">
    <w:name w:val="83BC0E618687490297D45937380FD903"/>
  </w:style>
  <w:style w:type="paragraph" w:customStyle="1" w:styleId="AC90E1159FC64FF4844C48CA4F7361A5">
    <w:name w:val="AC90E1159FC64FF4844C48CA4F7361A5"/>
  </w:style>
  <w:style w:type="paragraph" w:customStyle="1" w:styleId="38BB0E14E0634B259D83A4A679B49986">
    <w:name w:val="38BB0E14E0634B259D83A4A679B49986"/>
  </w:style>
  <w:style w:type="paragraph" w:customStyle="1" w:styleId="CBF75AF8A9324945BC9A19F96A076817">
    <w:name w:val="CBF75AF8A9324945BC9A19F96A076817"/>
  </w:style>
  <w:style w:type="paragraph" w:customStyle="1" w:styleId="76BCCCAFE9584F38B228333E114C5F53">
    <w:name w:val="76BCCCAFE9584F38B228333E114C5F53"/>
  </w:style>
  <w:style w:type="paragraph" w:customStyle="1" w:styleId="2173EA542F4243C69C1B76E50BDB5038">
    <w:name w:val="2173EA542F4243C69C1B76E50BDB5038"/>
  </w:style>
  <w:style w:type="paragraph" w:customStyle="1" w:styleId="1CAA84E86B884C98901C6721D65D110C">
    <w:name w:val="1CAA84E86B884C98901C6721D65D110C"/>
  </w:style>
  <w:style w:type="paragraph" w:customStyle="1" w:styleId="D907EF6F463F48ADA3B7A3DFF7BFF225">
    <w:name w:val="D907EF6F463F48ADA3B7A3DFF7BFF225"/>
  </w:style>
  <w:style w:type="paragraph" w:customStyle="1" w:styleId="7C35D216B724441DBDB09CE85B9E0A43">
    <w:name w:val="7C35D216B724441DBDB09CE85B9E0A43"/>
  </w:style>
  <w:style w:type="paragraph" w:customStyle="1" w:styleId="9E0542A0F20549268AD1572F98E1D7FA">
    <w:name w:val="9E0542A0F20549268AD1572F98E1D7FA"/>
  </w:style>
  <w:style w:type="paragraph" w:customStyle="1" w:styleId="382165892A0E493D9747EA9AB4566BB1">
    <w:name w:val="382165892A0E493D9747EA9AB4566BB1"/>
  </w:style>
  <w:style w:type="paragraph" w:customStyle="1" w:styleId="6F85E9B1A3F448D98DDC8B139BE6BC92">
    <w:name w:val="6F85E9B1A3F448D98DDC8B139BE6BC92"/>
  </w:style>
  <w:style w:type="paragraph" w:customStyle="1" w:styleId="22F15A7A9026467CA4EE56C500C5F6CF">
    <w:name w:val="22F15A7A9026467CA4EE56C500C5F6CF"/>
  </w:style>
  <w:style w:type="paragraph" w:customStyle="1" w:styleId="3491558367A24341801E8CDDAED7FE29">
    <w:name w:val="3491558367A24341801E8CDDAED7FE29"/>
  </w:style>
  <w:style w:type="paragraph" w:customStyle="1" w:styleId="2CF13D889BAB4C64A12CCDCE25180214">
    <w:name w:val="2CF13D889BAB4C64A12CCDCE25180214"/>
  </w:style>
  <w:style w:type="paragraph" w:customStyle="1" w:styleId="B54ABCFAC52F47C6BEDE0B5F82515BC4">
    <w:name w:val="B54ABCFAC52F47C6BEDE0B5F82515BC4"/>
  </w:style>
  <w:style w:type="paragraph" w:customStyle="1" w:styleId="78210CE302B64181A8A380FBE9A152B4">
    <w:name w:val="78210CE302B64181A8A380FBE9A152B4"/>
  </w:style>
  <w:style w:type="paragraph" w:customStyle="1" w:styleId="D18292350374492992887C9070FCF5F9">
    <w:name w:val="D18292350374492992887C9070FCF5F9"/>
  </w:style>
  <w:style w:type="paragraph" w:customStyle="1" w:styleId="18B44CA9DD7849078C3BF21D01F74AAD">
    <w:name w:val="18B44CA9DD7849078C3BF21D01F74AAD"/>
  </w:style>
  <w:style w:type="paragraph" w:customStyle="1" w:styleId="5A5D96B90BA84F9CAD8DAA948EE72C64">
    <w:name w:val="5A5D96B90BA84F9CAD8DAA948EE72C64"/>
  </w:style>
  <w:style w:type="paragraph" w:customStyle="1" w:styleId="691B5949031D48DBAC5E9E2C10A0A5D8">
    <w:name w:val="691B5949031D48DBAC5E9E2C10A0A5D8"/>
  </w:style>
  <w:style w:type="paragraph" w:customStyle="1" w:styleId="2E361792F6FB49BF9240A3FF197DE224">
    <w:name w:val="2E361792F6FB49BF9240A3FF197DE2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MILESTONE 1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7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8</b:RefOrder>
  </b:Source>
  <b:Source>
    <b:Tag>Rap15</b:Tag>
    <b:SourceType>JournalArticle</b:SourceType>
    <b:Guid>{823C166E-95CB-440D-8924-FACD75BA6696}</b:Guid>
    <b:Author>
      <b:Author>
        <b:NameList>
          <b:Person>
            <b:Last>Rapp</b:Last>
            <b:First>Adrienne</b:First>
          </b:Person>
          <b:Person>
            <b:Last>Bernard</b:Last>
            <b:First>Thomas</b:First>
          </b:Person>
        </b:NameList>
      </b:Author>
    </b:Author>
    <b:Title>The Consequences of the Pregnancy Discrimination Act on wWork Envrionment-From the social and legal perspective</b:Title>
    <b:JournalName>Law Review</b:JournalName>
    <b:Year>2015</b:Year>
    <b:Pages>93-144</b:Pages>
    <b:City> Memphis</b:City>
    <b:Volume>36</b:Volume>
    <b:Issue>1</b:Issue>
    <b:RefOrder>2</b:RefOrder>
  </b:Source>
  <b:Source>
    <b:Tag>Lew73</b:Tag>
    <b:SourceType>JournalArticle</b:SourceType>
    <b:Guid>{ECB7AE73-2B3C-422B-9EA6-ED857901E8DB}</b:Guid>
    <b:Author>
      <b:Author>
        <b:NameList>
          <b:Person>
            <b:Last>Lewis</b:Last>
            <b:First>Powell</b:First>
          </b:Person>
        </b:NameList>
      </b:Author>
    </b:Author>
    <b:Title>Kewanee Oil Company versus Bicron Corporation</b:Title>
    <b:Year>1973</b:Year>
    <b:Pages>1-75</b:Pages>
    <b:YearAccessed>2019</b:YearAccessed>
    <b:MonthAccessed>6</b:MonthAccessed>
    <b:DayAccessed>2</b:DayAccessed>
    <b:URL>https://scholarlycommons.law.wlu.edu/cgi/viewcontent.cgi?article=1235&amp;context=casefiles</b:URL>
    <b:RefOrder>5</b:RefOrder>
  </b:Source>
  <b:Source>
    <b:Tag>Mic13</b:Tag>
    <b:SourceType>JournalArticle</b:SourceType>
    <b:Guid>{C32D77EF-E33F-49CE-B554-5DD58F0014FC}</b:Guid>
    <b:Author>
      <b:Author>
        <b:NameList>
          <b:Person>
            <b:Last>Michelle</b:Last>
            <b:First>Deardorff</b:First>
          </b:Person>
        </b:NameList>
      </b:Author>
    </b:Author>
    <b:Title>The Workplace Reproductive Rights, Federal Litigation, and  Notions of Equality</b:Title>
    <b:JournalName>In APSA 2013 Annual Meeting Paper</b:JournalName>
    <b:Year>2013</b:Year>
    <b:Pages>1-29</b:Pages>
    <b:RefOrder>9</b:RefOrder>
  </b:Source>
  <b:Source>
    <b:Tag>Leo68</b:Tag>
    <b:SourceType>JournalArticle</b:SourceType>
    <b:Guid>{95354F26-D25A-4000-90C0-3374B93D9248}</b:Guid>
    <b:Author>
      <b:Author>
        <b:NameList>
          <b:Person>
            <b:Last>Leo</b:Last>
            <b:First>Kanowitz</b:First>
          </b:Person>
        </b:NameList>
      </b:Author>
    </b:Author>
    <b:Title>Sex-Based Discrimination in American Law III: Title VII of the 1964 Civil Rights Act</b:Title>
    <b:JournalName>Hastings LJ</b:JournalName>
    <b:Year>1968</b:Year>
    <b:Pages>220-350</b:Pages>
    <b:Volume>20</b:Volume>
    <b:Issue>2</b:Issue>
    <b:RefOrder>1</b:RefOrder>
  </b:Source>
  <b:Source>
    <b:Tag>Ami12</b:Tag>
    <b:SourceType>JournalArticle</b:SourceType>
    <b:Guid>{F6237870-A2A2-4827-A75E-18D8336124D8}</b:Guid>
    <b:Author>
      <b:Author>
        <b:NameList>
          <b:Person>
            <b:Last>Amie</b:Last>
            <b:First>Vanover</b:First>
          </b:Person>
        </b:NameList>
      </b:Author>
    </b:Author>
    <b:Title>Williams v. General Motors Corporation: giving sexual harassment plaintiffs a chance</b:Title>
    <b:JournalName>Ohio State law journal</b:JournalName>
    <b:Year>2012</b:Year>
    <b:Pages>1559</b:Pages>
    <b:Volume>61</b:Volume>
    <b:Issue>4</b:Issue>
    <b:StandardNumber>0048-1572 </b:StandardNumber>
    <b:RefOrder>6</b:RefOrder>
  </b:Source>
  <b:Source>
    <b:Tag>Ste15</b:Tag>
    <b:SourceType>Book</b:SourceType>
    <b:Guid>{15490962-7D54-48AD-BF17-DA93B0B6491F}</b:Guid>
    <b:Title> Family Leave Policy: The Political Economy of Work and Family in America</b:Title>
    <b:Year>2015</b:Year>
    <b:Author>
      <b:Author>
        <b:NameList>
          <b:Person>
            <b:Last>Steven</b:Last>
            <b:First>Wisensale</b:First>
          </b:Person>
        </b:NameList>
      </b:Author>
    </b:Author>
    <b:Publisher>Routledge</b:Publisher>
    <b:RefOrder>3</b:RefOrder>
  </b:Source>
  <b:Source>
    <b:Tag>Mar07</b:Tag>
    <b:SourceType>JournalArticle</b:SourceType>
    <b:Guid>{83B73F32-ACC5-4F92-A005-DFEBC104978F}</b:Guid>
    <b:Title>Halligan, R. MProtection of US trade secret assets: critical amendments to the economic Espionage Act of 1996.</b:Title>
    <b:Year>2007</b:Year>
    <b:Author>
      <b:Author>
        <b:NameList>
          <b:Person>
            <b:Last>Mark</b:Last>
            <b:First>Halligan</b:First>
          </b:Person>
        </b:NameList>
      </b:Author>
    </b:Author>
    <b:JournalName>7 J. Marshall Rev. Intell. Prop. L. [i] (2007-2008)</b:JournalName>
    <b:RefOrder>4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7ED00-3A69-4F2A-9C4D-18F1D6AD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8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1:</vt:lpstr>
    </vt:vector>
  </TitlesOfParts>
  <Company/>
  <LinksUpToDate>false</LinksUpToDate>
  <CharactersWithSpaces>11463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1:</dc:title>
  <dc:creator>Windows User</dc:creator>
  <cp:lastModifiedBy>Dennis Menge</cp:lastModifiedBy>
  <cp:revision>2</cp:revision>
  <dcterms:created xsi:type="dcterms:W3CDTF">2019-06-06T19:12:00Z</dcterms:created>
  <dcterms:modified xsi:type="dcterms:W3CDTF">2019-06-06T19:12:00Z</dcterms:modified>
</cp:coreProperties>
</file>